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2CB" w:rsidRDefault="00C67E54">
      <w:r w:rsidRPr="00113019">
        <w:rPr>
          <w:sz w:val="44"/>
          <w:szCs w:val="44"/>
          <w:lang w:val="es-HN" w:eastAsia="es-HN"/>
        </w:rPr>
        <w:drawing>
          <wp:anchor distT="0" distB="0" distL="114300" distR="114300" simplePos="0" relativeHeight="251661312" behindDoc="1" locked="0" layoutInCell="1" allowOverlap="1" wp14:anchorId="7558C59C" wp14:editId="69A1EE33">
            <wp:simplePos x="0" y="0"/>
            <wp:positionH relativeFrom="column">
              <wp:posOffset>7816215</wp:posOffset>
            </wp:positionH>
            <wp:positionV relativeFrom="paragraph">
              <wp:posOffset>-258247</wp:posOffset>
            </wp:positionV>
            <wp:extent cx="1244600" cy="337820"/>
            <wp:effectExtent l="0" t="0" r="0" b="5080"/>
            <wp:wrapNone/>
            <wp:docPr id="47" name="Imagen 47" descr="Save the Children UK joins BAAG | BA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ve the Children UK joins BAAG | BAA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2" b="43647"/>
                    <a:stretch/>
                  </pic:blipFill>
                  <pic:spPr bwMode="auto">
                    <a:xfrm>
                      <a:off x="0" y="0"/>
                      <a:ext cx="12446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99" w:rsidRPr="00113019">
        <w:rPr>
          <w:sz w:val="44"/>
          <w:szCs w:val="44"/>
          <w:lang w:val="es-HN" w:eastAsia="es-HN"/>
        </w:rPr>
        <w:drawing>
          <wp:anchor distT="0" distB="0" distL="114300" distR="114300" simplePos="0" relativeHeight="251660288" behindDoc="1" locked="0" layoutInCell="1" allowOverlap="1" wp14:anchorId="5D475650" wp14:editId="14C732F3">
            <wp:simplePos x="0" y="0"/>
            <wp:positionH relativeFrom="column">
              <wp:posOffset>9244330</wp:posOffset>
            </wp:positionH>
            <wp:positionV relativeFrom="paragraph">
              <wp:posOffset>-247529</wp:posOffset>
            </wp:positionV>
            <wp:extent cx="715010" cy="413385"/>
            <wp:effectExtent l="0" t="0" r="8890" b="5715"/>
            <wp:wrapNone/>
            <wp:docPr id="45" name="Imagen 45" descr="Portal Oficial del Ministerio de Relaciones Exteriores de la República del  Paraguay :: UNI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al Oficial del Ministerio de Relaciones Exteriores de la República del  Paraguay :: UNICE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39"/>
        <w:gridCol w:w="551"/>
        <w:gridCol w:w="4812"/>
        <w:gridCol w:w="296"/>
        <w:gridCol w:w="4900"/>
      </w:tblGrid>
      <w:tr w:rsidR="009D1198" w:rsidRPr="00BF5045" w:rsidTr="007332CB">
        <w:trPr>
          <w:trHeight w:val="1009"/>
          <w:jc w:val="center"/>
        </w:trPr>
        <w:tc>
          <w:tcPr>
            <w:tcW w:w="4839" w:type="dxa"/>
            <w:vMerge w:val="restart"/>
          </w:tcPr>
          <w:p w:rsidR="00D07763" w:rsidRPr="007332CB" w:rsidRDefault="00D07763" w:rsidP="00C67E54">
            <w:pPr>
              <w:spacing w:after="0" w:line="240" w:lineRule="auto"/>
              <w:jc w:val="center"/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  <w:bookmarkStart w:id="0" w:name="_Hlk514276837"/>
            <w:bookmarkStart w:id="1" w:name="_Hlk514713684"/>
            <w:r w:rsidRPr="007332CB"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  <w:t>Amamantando</w:t>
            </w:r>
          </w:p>
          <w:p w:rsidR="00D07763" w:rsidRPr="00EC66C6" w:rsidRDefault="00D07763" w:rsidP="00D07763">
            <w:p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</w:p>
          <w:p w:rsidR="00D07763" w:rsidRPr="007332CB" w:rsidRDefault="00D07763" w:rsidP="007332C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  <w:r w:rsidRPr="007332CB"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  <w:t>Es importante seguir amamantando al niño o la niña hasta los 2 años. </w:t>
            </w:r>
          </w:p>
          <w:p w:rsidR="00D07763" w:rsidRPr="00EC66C6" w:rsidRDefault="00D07763" w:rsidP="00D07763">
            <w:p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</w:p>
          <w:p w:rsidR="00C67E54" w:rsidRDefault="00D07763" w:rsidP="007332C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  <w:r w:rsidRPr="007332CB"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  <w:t>Para empezar, la cantidad que tome tu bebé es menos importante que acostumbrarle a la idea de comer.</w:t>
            </w:r>
          </w:p>
          <w:p w:rsidR="00C67E54" w:rsidRPr="00C67E54" w:rsidRDefault="00C67E54" w:rsidP="00C67E54">
            <w:pPr>
              <w:pStyle w:val="Prrafodelista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</w:p>
          <w:p w:rsidR="00D07763" w:rsidRPr="007332CB" w:rsidRDefault="00D07763" w:rsidP="007332C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  <w:r w:rsidRPr="007332CB"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  <w:t xml:space="preserve"> La mayor parte de su nutrición la obtendrá de la leche materna.</w:t>
            </w:r>
          </w:p>
          <w:p w:rsidR="00D07763" w:rsidRPr="00EC66C6" w:rsidRDefault="00D07763" w:rsidP="00D07763">
            <w:p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</w:p>
          <w:p w:rsidR="00D07763" w:rsidRPr="007332CB" w:rsidRDefault="00D07763" w:rsidP="007332C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  <w:r w:rsidRPr="007332CB"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  <w:t>Si no continúas con la lactancia, la única alternativa a la leche materna son los preparados para lactantes de la fase 1, que son muy caros.</w:t>
            </w:r>
          </w:p>
          <w:p w:rsidR="00D07763" w:rsidRPr="00EC66C6" w:rsidRDefault="00D07763" w:rsidP="00D07763">
            <w:p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</w:p>
          <w:p w:rsidR="00D07763" w:rsidRPr="007332CB" w:rsidRDefault="00D07763" w:rsidP="007332C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  <w:r w:rsidRPr="007332CB"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  <w:t>Antes del año de edad, tomar cualquier otro tipo de leche o leche en polvo es peligroso para la salud de tu bebé.</w:t>
            </w:r>
          </w:p>
          <w:p w:rsidR="009D1198" w:rsidRPr="00BF5045" w:rsidRDefault="007332CB" w:rsidP="00B66199">
            <w:pPr>
              <w:pStyle w:val="Ttulo1"/>
            </w:pPr>
            <w:r>
              <w:rPr>
                <w:lang w:val="es-HN" w:eastAsia="es-HN"/>
              </w:rPr>
              <w:drawing>
                <wp:anchor distT="0" distB="0" distL="114300" distR="114300" simplePos="0" relativeHeight="251668480" behindDoc="1" locked="0" layoutInCell="1" allowOverlap="1" wp14:anchorId="25CF3B71" wp14:editId="1A28320C">
                  <wp:simplePos x="0" y="0"/>
                  <wp:positionH relativeFrom="column">
                    <wp:posOffset>64609</wp:posOffset>
                  </wp:positionH>
                  <wp:positionV relativeFrom="paragraph">
                    <wp:posOffset>80587</wp:posOffset>
                  </wp:positionV>
                  <wp:extent cx="1746422" cy="1582314"/>
                  <wp:effectExtent l="0" t="0" r="0" b="5715"/>
                  <wp:wrapNone/>
                  <wp:docPr id="72" name="Imagen 72" descr="Decálogo de la Lactancia materna | Familia y Sa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cálogo de la Lactancia materna | Familia y Sa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22" cy="158231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551" w:type="dxa"/>
            <w:vMerge w:val="restart"/>
          </w:tcPr>
          <w:p w:rsidR="009D1198" w:rsidRPr="00BF5045" w:rsidRDefault="009D1198" w:rsidP="007D76D9"/>
        </w:tc>
        <w:tc>
          <w:tcPr>
            <w:tcW w:w="4812" w:type="dxa"/>
            <w:vMerge w:val="restart"/>
            <w:vAlign w:val="center"/>
          </w:tcPr>
          <w:p w:rsidR="00C67E54" w:rsidRDefault="00C67E54" w:rsidP="005D59AE">
            <w:pPr>
              <w:spacing w:after="0" w:line="240" w:lineRule="auto"/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</w:p>
          <w:p w:rsidR="00C67E54" w:rsidRDefault="00C67E54" w:rsidP="005D59AE">
            <w:pPr>
              <w:spacing w:after="0" w:line="240" w:lineRule="auto"/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</w:p>
          <w:p w:rsidR="00C67E54" w:rsidRDefault="00C67E54" w:rsidP="005D59AE">
            <w:pPr>
              <w:spacing w:after="0" w:line="240" w:lineRule="auto"/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</w:p>
          <w:p w:rsidR="00C67E54" w:rsidRDefault="00C67E54" w:rsidP="005D59AE">
            <w:pPr>
              <w:spacing w:after="0" w:line="240" w:lineRule="auto"/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</w:p>
          <w:p w:rsidR="00C67E54" w:rsidRDefault="00C67E54" w:rsidP="005D59AE">
            <w:pPr>
              <w:spacing w:after="0" w:line="240" w:lineRule="auto"/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</w:p>
          <w:p w:rsidR="00C67E54" w:rsidRDefault="00C67E54" w:rsidP="005D59AE">
            <w:pPr>
              <w:spacing w:after="0" w:line="240" w:lineRule="auto"/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</w:p>
          <w:p w:rsidR="005D59AE" w:rsidRPr="007332CB" w:rsidRDefault="005D59AE" w:rsidP="005D59AE">
            <w:pPr>
              <w:spacing w:after="0" w:line="240" w:lineRule="auto"/>
              <w:rPr>
                <w:rFonts w:ascii="Gill Sans MT" w:hAnsi="Gill Sans MT" w:cs="Times New Roman"/>
                <w:noProof w:val="0"/>
                <w:color w:val="1E44BC" w:themeColor="accent6"/>
                <w:sz w:val="24"/>
                <w:szCs w:val="24"/>
                <w:lang w:val="es-HN" w:eastAsia="es-HN"/>
              </w:rPr>
            </w:pPr>
            <w:r w:rsidRPr="007332CB">
              <w:rPr>
                <w:rFonts w:ascii="Gill Sans MT" w:hAnsi="Gill Sans MT" w:cs="Times New Roman"/>
                <w:b/>
                <w:noProof w:val="0"/>
                <w:color w:val="1E44BC" w:themeColor="accent6"/>
                <w:sz w:val="24"/>
                <w:szCs w:val="24"/>
                <w:lang w:val="es-HN" w:eastAsia="es-HN"/>
              </w:rPr>
              <w:t>Estos vídeos pueden orientarle sobre cómo alimentar a su hijo</w:t>
            </w:r>
            <w:r w:rsidRPr="007332CB">
              <w:rPr>
                <w:rFonts w:ascii="Gill Sans MT" w:hAnsi="Gill Sans MT" w:cs="Times New Roman"/>
                <w:noProof w:val="0"/>
                <w:color w:val="1E44BC" w:themeColor="accent6"/>
                <w:sz w:val="24"/>
                <w:szCs w:val="24"/>
                <w:lang w:val="es-HN" w:eastAsia="es-HN"/>
              </w:rPr>
              <w:t>:</w:t>
            </w:r>
          </w:p>
          <w:p w:rsidR="005D59AE" w:rsidRPr="00EC66C6" w:rsidRDefault="005D59AE" w:rsidP="005D59AE">
            <w:pPr>
              <w:spacing w:after="0" w:line="240" w:lineRule="auto"/>
              <w:rPr>
                <w:rFonts w:ascii="Gill Sans MT" w:hAnsi="Gill Sans MT" w:cs="Times New Roman"/>
                <w:noProof w:val="0"/>
                <w:color w:val="auto"/>
                <w:sz w:val="24"/>
                <w:szCs w:val="24"/>
                <w:lang w:val="es-HN" w:eastAsia="es-HN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35"/>
              <w:gridCol w:w="2410"/>
            </w:tblGrid>
            <w:tr w:rsidR="005D59AE" w:rsidRPr="00EC66C6" w:rsidTr="005D59AE">
              <w:tc>
                <w:tcPr>
                  <w:tcW w:w="213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D59AE" w:rsidRPr="00EC66C6" w:rsidRDefault="005D59AE" w:rsidP="005D59AE">
                  <w:pPr>
                    <w:spacing w:after="0" w:line="240" w:lineRule="auto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  <w:r w:rsidRPr="00EC66C6">
                    <w:rPr>
                      <w:rFonts w:ascii="Gill Sans MT" w:hAnsi="Gill Sans MT" w:cs="Times New Roman"/>
                      <w:noProof w:val="0"/>
                      <w:color w:val="000000"/>
                      <w:sz w:val="24"/>
                      <w:szCs w:val="24"/>
                      <w:lang w:val="es-HN" w:eastAsia="es-HN"/>
                    </w:rPr>
                    <w:t>Cómo alimentar a su bebé de 6 a 12 meses</w:t>
                  </w:r>
                </w:p>
              </w:tc>
              <w:tc>
                <w:tcPr>
                  <w:tcW w:w="241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D59AE" w:rsidRPr="00EC66C6" w:rsidRDefault="005D59AE" w:rsidP="005D59AE">
                  <w:pPr>
                    <w:spacing w:after="0" w:line="240" w:lineRule="auto"/>
                    <w:jc w:val="center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  <w:r w:rsidRPr="00EC66C6">
                    <w:rPr>
                      <w:rFonts w:ascii="Gill Sans MT" w:hAnsi="Gill Sans MT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es-HN" w:eastAsia="es-HN"/>
                    </w:rPr>
                    <w:drawing>
                      <wp:inline distT="0" distB="0" distL="0" distR="0" wp14:anchorId="2169994D" wp14:editId="763EF73B">
                        <wp:extent cx="588010" cy="565785"/>
                        <wp:effectExtent l="0" t="0" r="2540" b="5715"/>
                        <wp:docPr id="75" name="Imagen 75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r cod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0" cy="56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7107" w:rsidRPr="00EC66C6" w:rsidRDefault="00957107" w:rsidP="005D59AE">
                  <w:pPr>
                    <w:spacing w:after="0" w:line="240" w:lineRule="auto"/>
                    <w:jc w:val="center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</w:p>
                <w:p w:rsidR="00957107" w:rsidRPr="00EC66C6" w:rsidRDefault="00957107" w:rsidP="005D59AE">
                  <w:pPr>
                    <w:spacing w:after="0" w:line="240" w:lineRule="auto"/>
                    <w:jc w:val="center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</w:p>
                <w:p w:rsidR="00957107" w:rsidRPr="00EC66C6" w:rsidRDefault="00957107" w:rsidP="005D59AE">
                  <w:pPr>
                    <w:spacing w:after="0" w:line="240" w:lineRule="auto"/>
                    <w:jc w:val="center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</w:p>
              </w:tc>
            </w:tr>
            <w:tr w:rsidR="005D59AE" w:rsidRPr="00EC66C6" w:rsidTr="005D59AE">
              <w:tc>
                <w:tcPr>
                  <w:tcW w:w="213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D59AE" w:rsidRPr="00EC66C6" w:rsidRDefault="005D59AE" w:rsidP="005D59AE">
                  <w:pPr>
                    <w:spacing w:after="0" w:line="240" w:lineRule="auto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</w:p>
              </w:tc>
              <w:tc>
                <w:tcPr>
                  <w:tcW w:w="241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D59AE" w:rsidRPr="00EC66C6" w:rsidRDefault="005D59AE" w:rsidP="005D59AE">
                  <w:pPr>
                    <w:spacing w:after="0" w:line="240" w:lineRule="auto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</w:p>
              </w:tc>
            </w:tr>
            <w:tr w:rsidR="005D59AE" w:rsidRPr="00EC66C6" w:rsidTr="005D59AE">
              <w:tc>
                <w:tcPr>
                  <w:tcW w:w="213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D59AE" w:rsidRPr="00EC66C6" w:rsidRDefault="005D59AE" w:rsidP="005D59AE">
                  <w:pPr>
                    <w:spacing w:after="0" w:line="240" w:lineRule="auto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  <w:r w:rsidRPr="00EC66C6">
                    <w:rPr>
                      <w:rFonts w:ascii="Gill Sans MT" w:hAnsi="Gill Sans MT" w:cs="Times New Roman"/>
                      <w:noProof w:val="0"/>
                      <w:color w:val="000000"/>
                      <w:sz w:val="24"/>
                      <w:szCs w:val="24"/>
                      <w:lang w:val="es-HN" w:eastAsia="es-HN"/>
                    </w:rPr>
                    <w:t>Cómo alimentar a su hijo de 1 a 2 años</w:t>
                  </w:r>
                </w:p>
              </w:tc>
              <w:tc>
                <w:tcPr>
                  <w:tcW w:w="241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D59AE" w:rsidRPr="00EC66C6" w:rsidRDefault="005D59AE" w:rsidP="005D59AE">
                  <w:pPr>
                    <w:spacing w:after="0" w:line="240" w:lineRule="auto"/>
                    <w:jc w:val="center"/>
                    <w:rPr>
                      <w:rFonts w:ascii="Gill Sans MT" w:hAnsi="Gill Sans MT" w:cs="Times New Roman"/>
                      <w:noProof w:val="0"/>
                      <w:color w:val="auto"/>
                      <w:sz w:val="24"/>
                      <w:szCs w:val="24"/>
                      <w:lang w:val="es-HN" w:eastAsia="es-HN"/>
                    </w:rPr>
                  </w:pPr>
                  <w:r w:rsidRPr="00EC66C6">
                    <w:rPr>
                      <w:rFonts w:ascii="Gill Sans MT" w:hAnsi="Gill Sans MT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es-HN" w:eastAsia="es-HN"/>
                    </w:rPr>
                    <w:drawing>
                      <wp:inline distT="0" distB="0" distL="0" distR="0" wp14:anchorId="6B2AD405" wp14:editId="1730C873">
                        <wp:extent cx="588010" cy="588010"/>
                        <wp:effectExtent l="0" t="0" r="2540" b="2540"/>
                        <wp:docPr id="76" name="Imagen 76" descr="https://lh6.googleusercontent.com/YKpi-9iQv1xBc8XoPhJ8PQBDkk94mrmVwc-WE6be6l31xiSVUcLqaRhJpK9kE8LaaEvHswUNjQwoBEEc8ExWcUWOXduUUvq-jtNZ0UEOGYn6lg_rwPo26cg2IlQ9XYhoOWF8V9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lh6.googleusercontent.com/YKpi-9iQv1xBc8XoPhJ8PQBDkk94mrmVwc-WE6be6l31xiSVUcLqaRhJpK9kE8LaaEvHswUNjQwoBEEc8ExWcUWOXduUUvq-jtNZ0UEOGYn6lg_rwPo26cg2IlQ9XYhoOWF8V9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0" cy="588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D1198" w:rsidRPr="00BF5045" w:rsidRDefault="00B47777" w:rsidP="00113019">
            <w:pPr>
              <w:jc w:val="center"/>
              <w:rPr>
                <w:rFonts w:ascii="Corbel" w:hAnsi="Corbel"/>
              </w:rPr>
            </w:pPr>
            <w:r>
              <w:rPr>
                <w:lang w:val="es-HN" w:eastAsia="es-HN"/>
              </w:rPr>
              <mc:AlternateContent>
                <mc:Choice Requires="wps">
                  <w:drawing>
                    <wp:inline distT="0" distB="0" distL="0" distR="0" wp14:anchorId="0D1D4BC3" wp14:editId="6C71C570">
                      <wp:extent cx="304800" cy="304800"/>
                      <wp:effectExtent l="0" t="0" r="0" b="0"/>
                      <wp:docPr id="8" name="AutoShape 9" descr="Save The Children Logo Logotipo Vector - Descarga Gratis SVG |  Worldvector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CC4EE3" id="AutoShape 9" o:spid="_x0000_s1026" alt="Save The Children Logo Logotipo Vector - Descarga Gratis SVG |  Worldvector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hrTa46wIAAA8GAAAOAAAAAAAA&#10;AAAAAAAAAC4CAABkcnMvZTJvRG9jLnhtbFBLAQItABQABgAIAAAAIQBMoOks2AAAAAMBAAAPAAAA&#10;AAAAAAAAAAAAAEU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:rsidR="009D1198" w:rsidRPr="00BF5045" w:rsidRDefault="00113019" w:rsidP="007D76D9">
            <w:r>
              <w:rPr>
                <w:lang w:val="es-HN" w:eastAsia="es-HN"/>
              </w:rPr>
              <w:drawing>
                <wp:anchor distT="0" distB="0" distL="114300" distR="114300" simplePos="0" relativeHeight="251662336" behindDoc="1" locked="0" layoutInCell="1" allowOverlap="1" wp14:anchorId="15AD3CA3" wp14:editId="31FBFFE0">
                  <wp:simplePos x="0" y="0"/>
                  <wp:positionH relativeFrom="column">
                    <wp:posOffset>-108519</wp:posOffset>
                  </wp:positionH>
                  <wp:positionV relativeFrom="paragraph">
                    <wp:posOffset>-583223</wp:posOffset>
                  </wp:positionV>
                  <wp:extent cx="1366724" cy="492729"/>
                  <wp:effectExtent l="0" t="0" r="0" b="3175"/>
                  <wp:wrapNone/>
                  <wp:docPr id="48" name="Imagen 48" descr="logo-usaid - Comisión Mexicana de Defensa y Promoción de los Derechos  Huma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usaid - Comisión Mexicana de Defensa y Promoción de los Derechos  Human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66" b="35106"/>
                          <a:stretch/>
                        </pic:blipFill>
                        <pic:spPr bwMode="auto">
                          <a:xfrm>
                            <a:off x="0" y="0"/>
                            <a:ext cx="1434382" cy="5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0" w:type="dxa"/>
            <w:vMerge w:val="restart"/>
            <w:vAlign w:val="center"/>
          </w:tcPr>
          <w:p w:rsidR="009D1198" w:rsidRPr="00113019" w:rsidRDefault="00C67E54" w:rsidP="00957107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113019">
              <w:rPr>
                <w:rFonts w:ascii="Comic Sans MS" w:hAnsi="Comic Sans MS"/>
                <w:sz w:val="44"/>
                <w:szCs w:val="44"/>
                <w:lang w:val="es-HN" w:eastAsia="es-HN"/>
              </w:rPr>
              <w:drawing>
                <wp:anchor distT="0" distB="0" distL="114300" distR="114300" simplePos="0" relativeHeight="251659264" behindDoc="0" locked="0" layoutInCell="1" allowOverlap="1" wp14:anchorId="38FA5FBB" wp14:editId="78375F66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1278255</wp:posOffset>
                  </wp:positionV>
                  <wp:extent cx="2987040" cy="2987040"/>
                  <wp:effectExtent l="0" t="0" r="0" b="0"/>
                  <wp:wrapTopAndBottom/>
                  <wp:docPr id="23" name="Imagen 23" descr="Alimentación complementaria – Centro de Orientación Familiar y Sexual  &amp;quot;Elisa Jimenez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limentación complementaria – Centro de Orientación Familiar y Sexual  &amp;quot;Elisa Jimenez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777" w:rsidRPr="00113019">
              <w:rPr>
                <w:sz w:val="44"/>
                <w:szCs w:val="44"/>
                <w:lang w:val="es-HN" w:eastAsia="es-HN"/>
              </w:rPr>
              <mc:AlternateContent>
                <mc:Choice Requires="wps">
                  <w:drawing>
                    <wp:inline distT="0" distB="0" distL="0" distR="0" wp14:anchorId="6AB86D7B" wp14:editId="404CFC7F">
                      <wp:extent cx="304800" cy="304800"/>
                      <wp:effectExtent l="0" t="0" r="0" b="0"/>
                      <wp:docPr id="7" name="AutoShape 8" descr="Save The Children Logo Logotipo Vector - Descarga Gratis SVG |  Worldvector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0277ED" id="AutoShape 8" o:spid="_x0000_s1026" alt="Save The Children Logo Logotipo Vector - Descarga Gratis SVG |  Worldvector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kMa8ewCAAAPBgAADgAAAAAA&#10;AAAAAAAAAAAuAgAAZHJzL2Uyb0RvYy54bWxQSwECLQAUAAYACAAAACEATKDpLNgAAAADAQAADwAA&#10;AAAAAAAAAAAAAABG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25C96" w:rsidRPr="00C67E54">
              <w:rPr>
                <w:rFonts w:ascii="Chalkduster" w:hAnsi="Chalkduster"/>
                <w:color w:val="0072C7" w:themeColor="accent2"/>
                <w:sz w:val="44"/>
                <w:szCs w:val="44"/>
                <w:lang w:val="es-HN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EBA3635" wp14:editId="78BE7E72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1377950</wp:posOffset>
                      </wp:positionV>
                      <wp:extent cx="2042160" cy="2042160"/>
                      <wp:effectExtent l="0" t="0" r="0" b="0"/>
                      <wp:wrapTight wrapText="bothSides">
                        <wp:wrapPolygon edited="0">
                          <wp:start x="403" y="0"/>
                          <wp:lineTo x="403" y="21358"/>
                          <wp:lineTo x="20955" y="21358"/>
                          <wp:lineTo x="20955" y="0"/>
                          <wp:lineTo x="403" y="0"/>
                        </wp:wrapPolygon>
                      </wp:wrapTight>
                      <wp:docPr id="16" name="Rectángulo 16" descr="(Getty Creative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42160" cy="2042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E56EEF" id="Rectángulo 16" o:spid="_x0000_s1026" alt="(Getty Creative)" style="position:absolute;margin-left:36.95pt;margin-top:108.5pt;width:160.8pt;height:160.8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" filled="f" stroked="f">
                      <o:lock v:ext="edit" aspectratio="t"/>
                      <w10:wrap type="tight"/>
                    </v:rect>
                  </w:pict>
                </mc:Fallback>
              </mc:AlternateContent>
            </w:r>
            <w:r w:rsidR="00D25C96" w:rsidRPr="00C67E54">
              <w:rPr>
                <w:rFonts w:ascii="Chalkduster" w:hAnsi="Chalkduster"/>
                <w:color w:val="0072C7" w:themeColor="accent2"/>
                <w:sz w:val="44"/>
                <w:szCs w:val="44"/>
              </w:rPr>
              <w:t>Alimentación         Complementaria</w:t>
            </w:r>
          </w:p>
        </w:tc>
      </w:tr>
      <w:tr w:rsidR="009D1198" w:rsidRPr="00BF5045" w:rsidTr="007332CB">
        <w:trPr>
          <w:trHeight w:val="1009"/>
          <w:jc w:val="center"/>
        </w:trPr>
        <w:tc>
          <w:tcPr>
            <w:tcW w:w="4839" w:type="dxa"/>
            <w:vMerge/>
          </w:tcPr>
          <w:p w:rsidR="009D1198" w:rsidRPr="00BF5045" w:rsidRDefault="009D1198" w:rsidP="007D76D9"/>
        </w:tc>
        <w:tc>
          <w:tcPr>
            <w:tcW w:w="551" w:type="dxa"/>
            <w:vMerge/>
          </w:tcPr>
          <w:p w:rsidR="009D1198" w:rsidRPr="00BF5045" w:rsidRDefault="009D1198" w:rsidP="007D76D9"/>
        </w:tc>
        <w:tc>
          <w:tcPr>
            <w:tcW w:w="4812" w:type="dxa"/>
            <w:vMerge/>
          </w:tcPr>
          <w:p w:rsidR="009D1198" w:rsidRPr="00BF5045" w:rsidRDefault="009D1198" w:rsidP="007D76D9"/>
        </w:tc>
        <w:tc>
          <w:tcPr>
            <w:tcW w:w="296" w:type="dxa"/>
          </w:tcPr>
          <w:p w:rsidR="009D1198" w:rsidRPr="00BF5045" w:rsidRDefault="009D1198" w:rsidP="007D76D9"/>
        </w:tc>
        <w:tc>
          <w:tcPr>
            <w:tcW w:w="4900" w:type="dxa"/>
            <w:vMerge/>
          </w:tcPr>
          <w:p w:rsidR="009D1198" w:rsidRPr="00BF5045" w:rsidRDefault="009D1198" w:rsidP="007D76D9"/>
        </w:tc>
      </w:tr>
      <w:tr w:rsidR="009D1198" w:rsidRPr="00BF5045" w:rsidTr="007332CB">
        <w:trPr>
          <w:trHeight w:val="1009"/>
          <w:jc w:val="center"/>
        </w:trPr>
        <w:tc>
          <w:tcPr>
            <w:tcW w:w="4839" w:type="dxa"/>
            <w:vMerge/>
          </w:tcPr>
          <w:p w:rsidR="009D1198" w:rsidRPr="00BF5045" w:rsidRDefault="009D1198" w:rsidP="007D76D9"/>
        </w:tc>
        <w:tc>
          <w:tcPr>
            <w:tcW w:w="551" w:type="dxa"/>
            <w:vMerge/>
          </w:tcPr>
          <w:p w:rsidR="009D1198" w:rsidRPr="00BF5045" w:rsidRDefault="009D1198" w:rsidP="007D76D9"/>
        </w:tc>
        <w:tc>
          <w:tcPr>
            <w:tcW w:w="4812" w:type="dxa"/>
            <w:vMerge/>
          </w:tcPr>
          <w:p w:rsidR="009D1198" w:rsidRPr="00BF5045" w:rsidRDefault="009D1198" w:rsidP="007D76D9"/>
        </w:tc>
        <w:tc>
          <w:tcPr>
            <w:tcW w:w="296" w:type="dxa"/>
            <w:tcBorders>
              <w:bottom w:val="nil"/>
            </w:tcBorders>
          </w:tcPr>
          <w:p w:rsidR="009D1198" w:rsidRPr="00BF5045" w:rsidRDefault="009D1198" w:rsidP="007D76D9"/>
        </w:tc>
        <w:tc>
          <w:tcPr>
            <w:tcW w:w="4900" w:type="dxa"/>
            <w:vMerge/>
          </w:tcPr>
          <w:p w:rsidR="009D1198" w:rsidRPr="00BF5045" w:rsidRDefault="009D1198" w:rsidP="007D76D9"/>
        </w:tc>
      </w:tr>
      <w:tr w:rsidR="009D1198" w:rsidRPr="00BF5045" w:rsidTr="007332CB">
        <w:trPr>
          <w:trHeight w:val="1009"/>
          <w:jc w:val="center"/>
        </w:trPr>
        <w:tc>
          <w:tcPr>
            <w:tcW w:w="4839" w:type="dxa"/>
            <w:vMerge/>
          </w:tcPr>
          <w:p w:rsidR="009D1198" w:rsidRPr="00BF5045" w:rsidRDefault="009D1198" w:rsidP="007D76D9"/>
        </w:tc>
        <w:tc>
          <w:tcPr>
            <w:tcW w:w="551" w:type="dxa"/>
            <w:vMerge/>
          </w:tcPr>
          <w:p w:rsidR="009D1198" w:rsidRPr="00BF5045" w:rsidRDefault="009D1198" w:rsidP="007D76D9"/>
        </w:tc>
        <w:tc>
          <w:tcPr>
            <w:tcW w:w="4812" w:type="dxa"/>
            <w:vMerge/>
          </w:tcPr>
          <w:p w:rsidR="009D1198" w:rsidRPr="00BF5045" w:rsidRDefault="009D1198" w:rsidP="007D76D9">
            <w:pPr>
              <w:rPr>
                <w:rFonts w:eastAsia="Century Gothic"/>
              </w:rPr>
            </w:pPr>
          </w:p>
        </w:tc>
        <w:tc>
          <w:tcPr>
            <w:tcW w:w="296" w:type="dxa"/>
          </w:tcPr>
          <w:p w:rsidR="009D1198" w:rsidRPr="00BF5045" w:rsidRDefault="009D1198" w:rsidP="007D76D9"/>
        </w:tc>
        <w:tc>
          <w:tcPr>
            <w:tcW w:w="4900" w:type="dxa"/>
            <w:vMerge/>
          </w:tcPr>
          <w:p w:rsidR="009D1198" w:rsidRPr="00BF5045" w:rsidRDefault="009D1198" w:rsidP="007D76D9"/>
        </w:tc>
      </w:tr>
      <w:tr w:rsidR="009D1198" w:rsidRPr="00BF5045" w:rsidTr="007332CB">
        <w:trPr>
          <w:trHeight w:val="3724"/>
          <w:jc w:val="center"/>
        </w:trPr>
        <w:tc>
          <w:tcPr>
            <w:tcW w:w="4839" w:type="dxa"/>
            <w:vMerge/>
            <w:tcBorders>
              <w:bottom w:val="nil"/>
            </w:tcBorders>
          </w:tcPr>
          <w:p w:rsidR="009D1198" w:rsidRPr="00BF5045" w:rsidRDefault="009D1198" w:rsidP="007D76D9"/>
        </w:tc>
        <w:tc>
          <w:tcPr>
            <w:tcW w:w="5659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BF5045" w:rsidRDefault="00C67E54" w:rsidP="007D76D9">
            <w:r>
              <w:rPr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66943" behindDoc="0" locked="0" layoutInCell="1" allowOverlap="1" wp14:anchorId="3E6408B4" wp14:editId="1EAEBFCD">
                      <wp:simplePos x="0" y="0"/>
                      <wp:positionH relativeFrom="column">
                        <wp:posOffset>605331</wp:posOffset>
                      </wp:positionH>
                      <wp:positionV relativeFrom="paragraph">
                        <wp:posOffset>-1378</wp:posOffset>
                      </wp:positionV>
                      <wp:extent cx="2645410" cy="6762750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676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8BC" w:rsidRPr="007332CB" w:rsidRDefault="00D778BC" w:rsidP="00D778BC">
                                  <w:pPr>
                                    <w:jc w:val="center"/>
                                    <w:rPr>
                                      <w:rFonts w:ascii="Gill Sans MT" w:eastAsia="Calibri" w:hAnsi="Gill Sans MT"/>
                                      <w:b/>
                                      <w:color w:val="1E44BC" w:themeColor="accent6"/>
                                      <w:sz w:val="24"/>
                                    </w:rPr>
                                  </w:pPr>
                                  <w:r w:rsidRPr="007332CB">
                                    <w:rPr>
                                      <w:rFonts w:ascii="Gill Sans MT" w:eastAsia="Calibri" w:hAnsi="Gill Sans MT"/>
                                      <w:b/>
                                      <w:color w:val="1E44BC" w:themeColor="accent6"/>
                                      <w:sz w:val="24"/>
                                    </w:rPr>
                                    <w:t>Alimentos</w:t>
                                  </w:r>
                                </w:p>
                                <w:p w:rsidR="00D778BC" w:rsidRDefault="00D778BC" w:rsidP="00D778B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Los alimentos ofrecidos pueden ser alimentos familiares como arroz, judías, tubérculos, verduras, legumbres, carne, pescado, huevos, frutas</w:t>
                                  </w:r>
                                  <w:r w:rsid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636A1C" w:rsidRPr="00EC66C6" w:rsidRDefault="00636A1C" w:rsidP="00D778B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EC66C6" w:rsidRDefault="00D778BC" w:rsidP="00D778B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Antes de los 2 años, nada de dulces, galletas, jugos, salchichas, café o refrescos</w:t>
                                  </w:r>
                                  <w:r w:rsid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636A1C" w:rsidRPr="00EC66C6" w:rsidRDefault="00636A1C" w:rsidP="00D778B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EC66C6" w:rsidRDefault="00D778BC" w:rsidP="00D778B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Los alimentos deben estar bien cocidos y aplastados con el tenedor.</w:t>
                                  </w:r>
                                </w:p>
                                <w:p w:rsidR="00636A1C" w:rsidRPr="00EC66C6" w:rsidRDefault="00636A1C" w:rsidP="00D778B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D778BC" w:rsidRPr="00EC66C6" w:rsidRDefault="00D778BC" w:rsidP="00D778B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La comida del bebé tiene que ser espesa, nada de caldos o sopas dilu</w:t>
                                  </w:r>
                                  <w:r w:rsidR="00C67E54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í</w:t>
                                  </w: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da</w:t>
                                  </w:r>
                                  <w:r w:rsidR="007332CB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D778BC" w:rsidRPr="00D778BC" w:rsidRDefault="00D778BC" w:rsidP="00D778BC">
                                  <w:pPr>
                                    <w:rPr>
                                      <w:rFonts w:ascii="Gill Sans MT" w:eastAsia="Calibri" w:hAnsi="Gill Sans MT"/>
                                      <w:u w:val="single"/>
                                    </w:rPr>
                                  </w:pPr>
                                </w:p>
                                <w:p w:rsidR="00957107" w:rsidRPr="009F60BD" w:rsidRDefault="00957107" w:rsidP="00957107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7107" w:rsidRDefault="00957107" w:rsidP="00957107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7107" w:rsidRDefault="00957107" w:rsidP="00957107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7107" w:rsidRDefault="00957107" w:rsidP="0095710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57107" w:rsidRDefault="00957107" w:rsidP="0095710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57107" w:rsidRDefault="00957107" w:rsidP="0095710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57107" w:rsidRPr="002C2B20" w:rsidRDefault="00957107" w:rsidP="00957107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57107" w:rsidRPr="009A5E7A" w:rsidRDefault="00957107" w:rsidP="0095710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57107" w:rsidRDefault="00957107" w:rsidP="0095710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57107" w:rsidRPr="009A5E7A" w:rsidRDefault="00957107" w:rsidP="0095710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6408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8" o:spid="_x0000_s1026" type="#_x0000_t202" style="position:absolute;margin-left:47.65pt;margin-top:-.1pt;width:208.3pt;height:532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" filled="f" stroked="f">
                      <v:textbox>
                        <w:txbxContent>
                          <w:p w:rsidR="00D778BC" w:rsidRPr="007332CB" w:rsidRDefault="00D778BC" w:rsidP="00D778BC">
                            <w:pPr>
                              <w:jc w:val="center"/>
                              <w:rPr>
                                <w:rFonts w:ascii="Gill Sans MT" w:eastAsia="Calibri" w:hAnsi="Gill Sans MT"/>
                                <w:b/>
                                <w:color w:val="1E44BC" w:themeColor="accent6"/>
                                <w:sz w:val="24"/>
                              </w:rPr>
                            </w:pPr>
                            <w:r w:rsidRPr="007332CB">
                              <w:rPr>
                                <w:rFonts w:ascii="Gill Sans MT" w:eastAsia="Calibri" w:hAnsi="Gill Sans MT"/>
                                <w:b/>
                                <w:color w:val="1E44BC" w:themeColor="accent6"/>
                                <w:sz w:val="24"/>
                              </w:rPr>
                              <w:t>Alimentos</w:t>
                            </w:r>
                          </w:p>
                          <w:p w:rsidR="00D778BC" w:rsidRDefault="00D778BC" w:rsidP="00D778B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Los alimentos ofrecidos pueden ser alimentos familiares como arroz, judías, tubérculos, verduras, legumbres, carne, pescado, huevos, frutas</w:t>
                            </w:r>
                            <w:r w:rsid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.</w:t>
                            </w:r>
                          </w:p>
                          <w:p w:rsidR="00636A1C" w:rsidRPr="00EC66C6" w:rsidRDefault="00636A1C" w:rsidP="00D778B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EC66C6" w:rsidRDefault="00D778BC" w:rsidP="00D778B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Antes de los 2 años, nada de dulces, galletas, jugos, salchichas, café o refrescos</w:t>
                            </w:r>
                            <w:r w:rsid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.</w:t>
                            </w:r>
                          </w:p>
                          <w:p w:rsidR="00636A1C" w:rsidRPr="00EC66C6" w:rsidRDefault="00636A1C" w:rsidP="00D778B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EC66C6" w:rsidRDefault="00D778BC" w:rsidP="00D778B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Los alimentos deben estar bien cocidos y aplastados con el tenedor.</w:t>
                            </w:r>
                          </w:p>
                          <w:p w:rsidR="00636A1C" w:rsidRPr="00EC66C6" w:rsidRDefault="00636A1C" w:rsidP="00D778B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D778BC" w:rsidRPr="00EC66C6" w:rsidRDefault="00D778BC" w:rsidP="00D778B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La comida del bebé tiene que ser espesa, nada de caldos o sopas dilu</w:t>
                            </w:r>
                            <w:r w:rsidR="00C67E54">
                              <w:rPr>
                                <w:rFonts w:ascii="Gill Sans MT" w:eastAsia="Calibri" w:hAnsi="Gill Sans MT"/>
                                <w:sz w:val="24"/>
                              </w:rPr>
                              <w:t>í</w:t>
                            </w: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da</w:t>
                            </w:r>
                            <w:r w:rsidR="007332CB">
                              <w:rPr>
                                <w:rFonts w:ascii="Gill Sans MT" w:eastAsia="Calibri" w:hAnsi="Gill Sans MT"/>
                                <w:sz w:val="24"/>
                              </w:rPr>
                              <w:t>.</w:t>
                            </w:r>
                          </w:p>
                          <w:p w:rsidR="00D778BC" w:rsidRPr="00D778BC" w:rsidRDefault="00D778BC" w:rsidP="00D778BC">
                            <w:pPr>
                              <w:rPr>
                                <w:rFonts w:ascii="Gill Sans MT" w:eastAsia="Calibri" w:hAnsi="Gill Sans MT"/>
                                <w:u w:val="single"/>
                              </w:rPr>
                            </w:pPr>
                          </w:p>
                          <w:p w:rsidR="00957107" w:rsidRPr="009F60BD" w:rsidRDefault="00957107" w:rsidP="0095710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57107" w:rsidRDefault="00957107" w:rsidP="0095710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57107" w:rsidRDefault="00957107" w:rsidP="0095710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57107" w:rsidRDefault="00957107" w:rsidP="0095710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57107" w:rsidRDefault="00957107" w:rsidP="0095710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57107" w:rsidRDefault="00957107" w:rsidP="0095710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57107" w:rsidRPr="002C2B20" w:rsidRDefault="00957107" w:rsidP="0095710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57107" w:rsidRPr="009A5E7A" w:rsidRDefault="00957107" w:rsidP="0095710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57107" w:rsidRDefault="00957107" w:rsidP="0095710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57107" w:rsidRPr="009A5E7A" w:rsidRDefault="00957107" w:rsidP="0095710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6A1C" w:rsidRPr="00D778BC">
              <w:rPr>
                <w:rFonts w:eastAsia="MS Gothic"/>
              </w:rPr>
              <w:drawing>
                <wp:anchor distT="0" distB="0" distL="114300" distR="114300" simplePos="0" relativeHeight="251671552" behindDoc="0" locked="0" layoutInCell="1" allowOverlap="1" wp14:anchorId="742C830D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4123055</wp:posOffset>
                  </wp:positionV>
                  <wp:extent cx="2645410" cy="1821815"/>
                  <wp:effectExtent l="0" t="0" r="0" b="0"/>
                  <wp:wrapSquare wrapText="bothSides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6C6">
              <w:rPr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B646DF" wp14:editId="35C9AE0E">
                      <wp:simplePos x="0" y="0"/>
                      <wp:positionH relativeFrom="column">
                        <wp:posOffset>4169410</wp:posOffset>
                      </wp:positionH>
                      <wp:positionV relativeFrom="paragraph">
                        <wp:posOffset>-246643</wp:posOffset>
                      </wp:positionV>
                      <wp:extent cx="2459355" cy="6762750"/>
                      <wp:effectExtent l="0" t="0" r="0" b="0"/>
                      <wp:wrapNone/>
                      <wp:docPr id="73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9355" cy="676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:rsidR="00D778BC" w:rsidRPr="00D778BC" w:rsidRDefault="00D778BC" w:rsidP="00D778BC">
                                  <w:pPr>
                                    <w:rPr>
                                      <w:rFonts w:ascii="Gill Sans MT" w:eastAsia="Calibri" w:hAnsi="Gill Sans MT"/>
                                      <w:u w:val="single"/>
                                    </w:rPr>
                                  </w:pPr>
                                </w:p>
                                <w:p w:rsidR="00D778BC" w:rsidRPr="007332CB" w:rsidRDefault="00D778BC" w:rsidP="00EC66C6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D1D51" w:themeColor="accent3"/>
                                      <w:sz w:val="24"/>
                                      <w:szCs w:val="28"/>
                                    </w:rPr>
                                  </w:pPr>
                                  <w:r w:rsidRPr="007332CB">
                                    <w:rPr>
                                      <w:rFonts w:ascii="Gill Sans MT" w:hAnsi="Gill Sans MT"/>
                                      <w:b/>
                                      <w:color w:val="1E44BC" w:themeColor="accent6"/>
                                      <w:sz w:val="24"/>
                                      <w:szCs w:val="28"/>
                                    </w:rPr>
                                    <w:t>Prácticas</w:t>
                                  </w:r>
                                </w:p>
                                <w:p w:rsidR="007332CB" w:rsidRPr="00636A1C" w:rsidRDefault="00D778BC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636A1C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 xml:space="preserve">Deja tiempo suficiente para que coma, sobre todo al principio. Si se le apura o se le fuerza, pueden surgir problemas. </w:t>
                                  </w:r>
                                </w:p>
                                <w:p w:rsidR="007332CB" w:rsidRDefault="007332CB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D778BC" w:rsidRPr="00636A1C" w:rsidRDefault="00D778BC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636A1C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Ve al ritmo de tu bebé y detente cuando te muestre que ha tenido suficiente.</w:t>
                                  </w:r>
                                </w:p>
                                <w:p w:rsidR="00EC66C6" w:rsidRPr="00EC66C6" w:rsidRDefault="00EC66C6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D778BC" w:rsidRPr="00636A1C" w:rsidRDefault="00D778BC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636A1C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Lavarse bien las manos antes de  tomar al bebé y lavar las manos  del bebé  también.</w:t>
                                  </w:r>
                                </w:p>
                                <w:p w:rsidR="00EC66C6" w:rsidRPr="00EC66C6" w:rsidRDefault="00EC66C6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D778BC" w:rsidRPr="00636A1C" w:rsidRDefault="00D778BC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636A1C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La limpieza de los alimentos, utensilios  y de las manos evitan  enfermedades como  la diarrea.</w:t>
                                  </w:r>
                                </w:p>
                                <w:p w:rsidR="00D778BC" w:rsidRDefault="00D778BC" w:rsidP="00D778BC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8BC" w:rsidRDefault="00D778BC" w:rsidP="00D778BC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8BC" w:rsidRDefault="00D778BC" w:rsidP="00D778B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D778BC" w:rsidRDefault="00D778BC" w:rsidP="00D778B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D778BC" w:rsidRDefault="00D778BC" w:rsidP="00D778B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D778BC" w:rsidRPr="002C2B20" w:rsidRDefault="00D778BC" w:rsidP="00D778BC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D778BC" w:rsidRPr="009A5E7A" w:rsidRDefault="00D778BC" w:rsidP="00D778B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D778BC" w:rsidRDefault="00D778BC" w:rsidP="00D778B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D778BC" w:rsidRPr="009A5E7A" w:rsidRDefault="00D778BC" w:rsidP="00D778B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B646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3" o:spid="_x0000_s1026" type="#_x0000_t202" style="position:absolute;margin-left:328.3pt;margin-top:-19.4pt;width:193.65pt;height:53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" filled="f" stroked="f">
                      <v:textbox>
                        <w:txbxContent>
                          <w:p w:rsidR="00D778BC" w:rsidRPr="00D778BC" w:rsidRDefault="00D778BC" w:rsidP="00D778BC">
                            <w:pPr>
                              <w:rPr>
                                <w:rFonts w:ascii="Gill Sans MT" w:eastAsia="Calibri" w:hAnsi="Gill Sans MT"/>
                                <w:u w:val="single"/>
                              </w:rPr>
                            </w:pPr>
                          </w:p>
                          <w:p w:rsidR="00D778BC" w:rsidRPr="007332CB" w:rsidRDefault="00D778BC" w:rsidP="00EC66C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0D1D51" w:themeColor="accent3"/>
                                <w:sz w:val="24"/>
                                <w:szCs w:val="28"/>
                              </w:rPr>
                            </w:pPr>
                            <w:r w:rsidRPr="007332CB">
                              <w:rPr>
                                <w:rFonts w:ascii="Gill Sans MT" w:hAnsi="Gill Sans MT"/>
                                <w:b/>
                                <w:color w:val="1E44BC" w:themeColor="accent6"/>
                                <w:sz w:val="24"/>
                                <w:szCs w:val="28"/>
                              </w:rPr>
                              <w:t>Prácticas</w:t>
                            </w:r>
                          </w:p>
                          <w:p w:rsidR="007332CB" w:rsidRPr="00636A1C" w:rsidRDefault="00D778BC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636A1C">
                              <w:rPr>
                                <w:rFonts w:ascii="Gill Sans MT" w:eastAsia="Calibri" w:hAnsi="Gill Sans MT"/>
                                <w:sz w:val="24"/>
                              </w:rPr>
                              <w:t xml:space="preserve">Deja tiempo suficiente para que coma, sobre todo al principio. Si se le apura o se le fuerza, pueden surgir problemas. </w:t>
                            </w:r>
                          </w:p>
                          <w:p w:rsidR="007332CB" w:rsidRDefault="007332CB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D778BC" w:rsidRPr="00636A1C" w:rsidRDefault="00D778BC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636A1C">
                              <w:rPr>
                                <w:rFonts w:ascii="Gill Sans MT" w:eastAsia="Calibri" w:hAnsi="Gill Sans MT"/>
                                <w:sz w:val="24"/>
                              </w:rPr>
                              <w:t>Ve al ritmo de tu bebé y detente cuando te muestre que ha tenido suficiente.</w:t>
                            </w:r>
                          </w:p>
                          <w:p w:rsidR="00EC66C6" w:rsidRPr="00EC66C6" w:rsidRDefault="00EC66C6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D778BC" w:rsidRPr="00636A1C" w:rsidRDefault="00D778BC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636A1C">
                              <w:rPr>
                                <w:rFonts w:ascii="Gill Sans MT" w:eastAsia="Calibri" w:hAnsi="Gill Sans MT"/>
                                <w:sz w:val="24"/>
                              </w:rPr>
                              <w:t>Lavarse bien las manos antes de  tomar al bebé y lavar las manos  del bebé  también.</w:t>
                            </w:r>
                          </w:p>
                          <w:p w:rsidR="00EC66C6" w:rsidRPr="00EC66C6" w:rsidRDefault="00EC66C6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D778BC" w:rsidRPr="00636A1C" w:rsidRDefault="00D778BC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636A1C">
                              <w:rPr>
                                <w:rFonts w:ascii="Gill Sans MT" w:eastAsia="Calibri" w:hAnsi="Gill Sans MT"/>
                                <w:sz w:val="24"/>
                              </w:rPr>
                              <w:t>La limpieza de los alimentos, utensilios  y de las manos evitan  enfermedades como  la diarrea.</w:t>
                            </w:r>
                          </w:p>
                          <w:p w:rsidR="00D778BC" w:rsidRDefault="00D778BC" w:rsidP="00D778B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778BC" w:rsidRDefault="00D778BC" w:rsidP="00D778B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778BC" w:rsidRDefault="00D778BC" w:rsidP="00D778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D778BC" w:rsidRDefault="00D778BC" w:rsidP="00D778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D778BC" w:rsidRDefault="00D778BC" w:rsidP="00D778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D778BC" w:rsidRPr="002C2B20" w:rsidRDefault="00D778BC" w:rsidP="00D778B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D778BC" w:rsidRPr="009A5E7A" w:rsidRDefault="00D778BC" w:rsidP="00D778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D778BC" w:rsidRDefault="00D778BC" w:rsidP="00D778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D778BC" w:rsidRPr="009A5E7A" w:rsidRDefault="00D778BC" w:rsidP="00D778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66C6">
              <w:rPr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88EE49" wp14:editId="6F2A2887">
                      <wp:simplePos x="0" y="0"/>
                      <wp:positionH relativeFrom="column">
                        <wp:posOffset>-2881828</wp:posOffset>
                      </wp:positionH>
                      <wp:positionV relativeFrom="paragraph">
                        <wp:posOffset>-242161</wp:posOffset>
                      </wp:positionV>
                      <wp:extent cx="2459355" cy="6763109"/>
                      <wp:effectExtent l="0" t="0" r="0" b="0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9355" cy="6763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E732D" w:rsidRPr="007332CB" w:rsidRDefault="001E732D" w:rsidP="00636A1C">
                                  <w:pPr>
                                    <w:rPr>
                                      <w:rFonts w:ascii="Comic Sans MS" w:hAnsi="Comic Sans M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E732D" w:rsidRPr="007332CB" w:rsidRDefault="001E732D" w:rsidP="00636A1C">
                                  <w:pPr>
                                    <w:jc w:val="center"/>
                                    <w:rPr>
                                      <w:rFonts w:ascii="Gill Sans MT" w:eastAsia="Calibri" w:hAnsi="Gill Sans MT"/>
                                      <w:b/>
                                      <w:color w:val="1E44BC" w:themeColor="accent6"/>
                                      <w:sz w:val="24"/>
                                    </w:rPr>
                                  </w:pPr>
                                  <w:r w:rsidRPr="007332CB">
                                    <w:rPr>
                                      <w:rFonts w:ascii="Gill Sans MT" w:eastAsia="Calibri" w:hAnsi="Gill Sans MT"/>
                                      <w:b/>
                                      <w:color w:val="1E44BC" w:themeColor="accent6"/>
                                      <w:sz w:val="24"/>
                                    </w:rPr>
                                    <w:t>Alimentar a su hijo de 6 meses a 2 años de edad</w:t>
                                  </w:r>
                                </w:p>
                                <w:p w:rsidR="001E732D" w:rsidRPr="00EC66C6" w:rsidRDefault="001E732D" w:rsidP="00636A1C">
                                  <w:pPr>
                                    <w:spacing w:line="276" w:lineRule="auto"/>
                                    <w:rPr>
                                      <w:rFonts w:ascii="Gill Sans MT" w:eastAsia="Calibri" w:hAnsi="Gill Sans MT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1E732D" w:rsidRPr="00EC66C6" w:rsidRDefault="001E732D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Su bebé sólo necesita leche materna antes de los 6 meses, ningún otro alimento o líquido</w:t>
                                  </w:r>
                                  <w:r w:rsidR="00D778BC"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E732D" w:rsidRPr="00EC66C6" w:rsidRDefault="001E732D" w:rsidP="00636A1C">
                                  <w:pPr>
                                    <w:spacing w:line="276" w:lineRule="auto"/>
                                    <w:rPr>
                                      <w:rFonts w:ascii="Gill Sans MT" w:eastAsia="Calibri" w:hAnsi="Gill Sans MT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1E732D" w:rsidRPr="00EC66C6" w:rsidRDefault="001E732D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A partir de los seis meses, su hijo empezará a comer alimentos sólidos con la continuación de la lactancia materna.</w:t>
                                  </w:r>
                                </w:p>
                                <w:p w:rsidR="001E732D" w:rsidRPr="00EC66C6" w:rsidRDefault="001E732D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1E732D" w:rsidRPr="00EC66C6" w:rsidRDefault="001E732D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Al principio introduce pequeñas cantidades de comida triturada 3 veces al día, y luego aumenta gradualmente la frecuencia</w:t>
                                  </w:r>
                                  <w:r w:rsidR="00D778BC"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E732D" w:rsidRPr="00EC66C6" w:rsidRDefault="001E732D" w:rsidP="00636A1C">
                                  <w:pPr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</w:pPr>
                                </w:p>
                                <w:p w:rsidR="001E732D" w:rsidRPr="00D778BC" w:rsidRDefault="001E732D" w:rsidP="00636A1C">
                                  <w:pPr>
                                    <w:rPr>
                                      <w:rFonts w:ascii="Gill Sans MT" w:eastAsia="Calibri" w:hAnsi="Gill Sans MT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Una vez que empiece a darle alimentos sólidos, también puedes darle agua</w:t>
                                  </w:r>
                                  <w:r w:rsidRPr="00D778BC">
                                    <w:rPr>
                                      <w:rFonts w:ascii="Gill Sans MT" w:eastAsia="Calibri" w:hAnsi="Gill Sans MT"/>
                                    </w:rPr>
                                    <w:t>.</w:t>
                                  </w:r>
                                </w:p>
                                <w:p w:rsidR="001E732D" w:rsidRPr="00D778BC" w:rsidRDefault="001E732D" w:rsidP="00636A1C">
                                  <w:pPr>
                                    <w:rPr>
                                      <w:rFonts w:ascii="Gill Sans MT" w:eastAsia="Calibri" w:hAnsi="Gill Sans MT"/>
                                    </w:rPr>
                                  </w:pPr>
                                </w:p>
                                <w:p w:rsidR="001E732D" w:rsidRDefault="001E732D" w:rsidP="00636A1C">
                                  <w:pPr>
                                    <w:rPr>
                                      <w:rFonts w:eastAsia="Calibri"/>
                                    </w:rPr>
                                  </w:pPr>
                                  <w:r w:rsidRPr="00EC66C6">
                                    <w:rPr>
                                      <w:rFonts w:ascii="Gill Sans MT" w:eastAsia="Calibri" w:hAnsi="Gill Sans MT"/>
                                      <w:sz w:val="24"/>
                                    </w:rPr>
                                    <w:t>No le de leches animales ni leche en polvo antes de los 12 meses, ya que puede hacer que el bebé enferme</w:t>
                                  </w:r>
                                  <w:r w:rsidRPr="00EC66C6">
                                    <w:rPr>
                                      <w:rFonts w:eastAsia="Calibri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E732D" w:rsidRDefault="001E732D" w:rsidP="00636A1C">
                                  <w:pPr>
                                    <w:rPr>
                                      <w:rFonts w:eastAsia="Calibri"/>
                                    </w:rPr>
                                  </w:pPr>
                                </w:p>
                                <w:p w:rsidR="001E732D" w:rsidRPr="009F60BD" w:rsidRDefault="001E732D" w:rsidP="00636A1C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0BD" w:rsidRPr="009F60BD" w:rsidRDefault="009F60BD" w:rsidP="00636A1C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0BD" w:rsidRDefault="009F60BD" w:rsidP="00636A1C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0BD" w:rsidRDefault="009F60BD" w:rsidP="00636A1C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C548D" w:rsidRDefault="009C548D" w:rsidP="00636A1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2C2B20" w:rsidRPr="002C2B20" w:rsidRDefault="009C548D" w:rsidP="00636A1C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  <w:r>
                                    <w:rPr>
                                      <w:lang w:val="es-HN" w:eastAsia="es-HN"/>
                                    </w:rPr>
                                    <w:drawing>
                                      <wp:inline distT="0" distB="0" distL="0" distR="0" wp14:anchorId="77728C2D" wp14:editId="00789D54">
                                        <wp:extent cx="2276475" cy="1516380"/>
                                        <wp:effectExtent l="0" t="0" r="9525" b="7620"/>
                                        <wp:docPr id="53" name="Imagen 53" descr="Pequeña Niña Y Bebé, Alimentos Saludables, Accesorios Para El Cuidado Del  Bebé E Ilustración De Vectores De Dibujos Animados Ilustración del Vector -  Ilustración de newborn, elemento: 1969295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equeña Niña Y Bebé, Alimentos Saludables, Accesorios Para El Cuidado Del  Bebé E Ilustración De Vectores De Dibujos Animados Ilustración del Vector -  Ilustración de newborn, elemento: 1969295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6475" cy="1516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C2B20" w:rsidRPr="009A5E7A" w:rsidRDefault="002C2B20" w:rsidP="00636A1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A5E7A" w:rsidRDefault="009A5E7A" w:rsidP="00636A1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  <w:p w:rsidR="009A5E7A" w:rsidRPr="009A5E7A" w:rsidRDefault="009A5E7A" w:rsidP="00636A1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H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8EE49" id="Cuadro de texto 56" o:spid="_x0000_s1028" type="#_x0000_t202" style="position:absolute;margin-left:-226.9pt;margin-top:-19.05pt;width:193.65pt;height:532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" filled="f" stroked="f">
                      <v:textbox>
                        <w:txbxContent>
                          <w:p w:rsidR="001E732D" w:rsidRPr="007332CB" w:rsidRDefault="001E732D" w:rsidP="00636A1C">
                            <w:pPr>
                              <w:rPr>
                                <w:rFonts w:ascii="Comic Sans MS" w:hAnsi="Comic Sans M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</w:p>
                          <w:p w:rsidR="001E732D" w:rsidRPr="007332CB" w:rsidRDefault="001E732D" w:rsidP="00636A1C">
                            <w:pPr>
                              <w:jc w:val="center"/>
                              <w:rPr>
                                <w:rFonts w:ascii="Gill Sans MT" w:eastAsia="Calibri" w:hAnsi="Gill Sans MT"/>
                                <w:b/>
                                <w:color w:val="1E44BC" w:themeColor="accent6"/>
                                <w:sz w:val="24"/>
                              </w:rPr>
                            </w:pPr>
                            <w:r w:rsidRPr="007332CB">
                              <w:rPr>
                                <w:rFonts w:ascii="Gill Sans MT" w:eastAsia="Calibri" w:hAnsi="Gill Sans MT"/>
                                <w:b/>
                                <w:color w:val="1E44BC" w:themeColor="accent6"/>
                                <w:sz w:val="24"/>
                              </w:rPr>
                              <w:t>Alimentar a su hijo de 6 meses a 2 años de edad</w:t>
                            </w:r>
                          </w:p>
                          <w:p w:rsidR="001E732D" w:rsidRPr="00EC66C6" w:rsidRDefault="001E732D" w:rsidP="00636A1C">
                            <w:pPr>
                              <w:spacing w:line="276" w:lineRule="auto"/>
                              <w:rPr>
                                <w:rFonts w:ascii="Gill Sans MT" w:eastAsia="Calibri" w:hAnsi="Gill Sans MT"/>
                                <w:sz w:val="20"/>
                                <w:szCs w:val="18"/>
                              </w:rPr>
                            </w:pPr>
                          </w:p>
                          <w:p w:rsidR="001E732D" w:rsidRPr="00EC66C6" w:rsidRDefault="001E732D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Su bebé sólo necesita leche materna antes de los 6 meses, ningún otro alimento o líquido</w:t>
                            </w:r>
                            <w:r w:rsidR="00D778BC"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.</w:t>
                            </w:r>
                          </w:p>
                          <w:p w:rsidR="001E732D" w:rsidRPr="00EC66C6" w:rsidRDefault="001E732D" w:rsidP="00636A1C">
                            <w:pPr>
                              <w:spacing w:line="276" w:lineRule="auto"/>
                              <w:rPr>
                                <w:rFonts w:ascii="Gill Sans MT" w:eastAsia="Calibri" w:hAnsi="Gill Sans MT"/>
                                <w:sz w:val="20"/>
                                <w:szCs w:val="18"/>
                              </w:rPr>
                            </w:pPr>
                          </w:p>
                          <w:p w:rsidR="001E732D" w:rsidRPr="00EC66C6" w:rsidRDefault="001E732D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A partir de los seis meses, su hijo empezará a comer alimentos sólidos con la continuación de la lactancia materna.</w:t>
                            </w:r>
                          </w:p>
                          <w:p w:rsidR="001E732D" w:rsidRPr="00EC66C6" w:rsidRDefault="001E732D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1E732D" w:rsidRPr="00EC66C6" w:rsidRDefault="001E732D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Al principio introduce pequeñas cantidades de comida triturada 3 veces al día, y luego aumenta gradualmente la frecuencia</w:t>
                            </w:r>
                            <w:r w:rsidR="00D778BC"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.</w:t>
                            </w:r>
                          </w:p>
                          <w:p w:rsidR="001E732D" w:rsidRPr="00EC66C6" w:rsidRDefault="001E732D" w:rsidP="00636A1C">
                            <w:pPr>
                              <w:rPr>
                                <w:rFonts w:ascii="Gill Sans MT" w:eastAsia="Calibri" w:hAnsi="Gill Sans MT"/>
                                <w:sz w:val="24"/>
                              </w:rPr>
                            </w:pPr>
                          </w:p>
                          <w:p w:rsidR="001E732D" w:rsidRPr="00D778BC" w:rsidRDefault="001E732D" w:rsidP="00636A1C">
                            <w:pPr>
                              <w:rPr>
                                <w:rFonts w:ascii="Gill Sans MT" w:eastAsia="Calibri" w:hAnsi="Gill Sans MT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Una vez que empiece a darle alimentos sólidos, también puedes darle agua</w:t>
                            </w:r>
                            <w:r w:rsidRPr="00D778BC">
                              <w:rPr>
                                <w:rFonts w:ascii="Gill Sans MT" w:eastAsia="Calibri" w:hAnsi="Gill Sans MT"/>
                              </w:rPr>
                              <w:t>.</w:t>
                            </w:r>
                          </w:p>
                          <w:p w:rsidR="001E732D" w:rsidRPr="00D778BC" w:rsidRDefault="001E732D" w:rsidP="00636A1C">
                            <w:pPr>
                              <w:rPr>
                                <w:rFonts w:ascii="Gill Sans MT" w:eastAsia="Calibri" w:hAnsi="Gill Sans MT"/>
                              </w:rPr>
                            </w:pPr>
                          </w:p>
                          <w:p w:rsidR="001E732D" w:rsidRDefault="001E732D" w:rsidP="00636A1C">
                            <w:pPr>
                              <w:rPr>
                                <w:rFonts w:eastAsia="Calibri"/>
                              </w:rPr>
                            </w:pPr>
                            <w:r w:rsidRPr="00EC66C6">
                              <w:rPr>
                                <w:rFonts w:ascii="Gill Sans MT" w:eastAsia="Calibri" w:hAnsi="Gill Sans MT"/>
                                <w:sz w:val="24"/>
                              </w:rPr>
                              <w:t>No le de leches animales ni leche en polvo antes de los 12 meses, ya que puede hacer que el bebé enferme</w:t>
                            </w:r>
                            <w:r w:rsidRPr="00EC66C6">
                              <w:rPr>
                                <w:rFonts w:eastAsia="Calibri"/>
                                <w:sz w:val="24"/>
                              </w:rPr>
                              <w:t>.</w:t>
                            </w:r>
                          </w:p>
                          <w:p w:rsidR="001E732D" w:rsidRDefault="001E732D" w:rsidP="00636A1C">
                            <w:pPr>
                              <w:rPr>
                                <w:rFonts w:eastAsia="Calibri"/>
                              </w:rPr>
                            </w:pPr>
                          </w:p>
                          <w:p w:rsidR="001E732D" w:rsidRPr="009F60BD" w:rsidRDefault="001E732D" w:rsidP="00636A1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F60BD" w:rsidRPr="009F60BD" w:rsidRDefault="009F60BD" w:rsidP="00636A1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F60BD" w:rsidRDefault="009F60BD" w:rsidP="00636A1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F60BD" w:rsidRDefault="009F60BD" w:rsidP="00636A1C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C548D" w:rsidRDefault="009C548D" w:rsidP="00636A1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2C2B20" w:rsidRPr="002C2B20" w:rsidRDefault="009C548D" w:rsidP="00636A1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</w:pPr>
                            <w:r>
                              <w:rPr>
                                <w:lang w:val="es-HN" w:eastAsia="es-HN"/>
                              </w:rPr>
                              <w:drawing>
                                <wp:inline distT="0" distB="0" distL="0" distR="0" wp14:anchorId="77728C2D" wp14:editId="00789D54">
                                  <wp:extent cx="2276475" cy="1516380"/>
                                  <wp:effectExtent l="0" t="0" r="9525" b="7620"/>
                                  <wp:docPr id="53" name="Imagen 53" descr="Pequeña Niña Y Bebé, Alimentos Saludables, Accesorios Para El Cuidado Del  Bebé E Ilustración De Vectores De Dibujos Animados Ilustración del Vector -  Ilustración de newborn, elemento: 196929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queña Niña Y Bebé, Alimentos Saludables, Accesorios Para El Cuidado Del  Bebé E Ilustración De Vectores De Dibujos Animados Ilustración del Vector -  Ilustración de newborn, elemento: 1969295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B20" w:rsidRPr="009A5E7A" w:rsidRDefault="002C2B20" w:rsidP="00636A1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A5E7A" w:rsidRDefault="009A5E7A" w:rsidP="00636A1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  <w:p w:rsidR="009A5E7A" w:rsidRPr="009A5E7A" w:rsidRDefault="009A5E7A" w:rsidP="00636A1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7777">
              <w:rPr>
                <w:lang w:val="es-HN" w:eastAsia="es-HN"/>
              </w:rPr>
              <w:drawing>
                <wp:inline distT="0" distB="0" distL="0" distR="0" wp14:anchorId="7A3DFDED" wp14:editId="3743601D">
                  <wp:extent cx="15986760" cy="9890760"/>
                  <wp:effectExtent l="0" t="0" r="0" b="0"/>
                  <wp:docPr id="39" name="Imagen 39" descr="UNICEF Perú on Twitter: &amp;quot;PRONUNCIAMIENTO: Sin educación, no hay plenos  derechos Lee el pronunciamiento completo aquí: https://t.co/13sEartfvO  https://t.co/PHYpEnGOZU&amp;quot;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CEF Perú on Twitter: &amp;quot;PRONUNCIAMIENTO: Sin educación, no hay plenos  derechos Lee el pronunciamiento completo aquí: https://t.co/13sEartfvO  https://t.co/PHYpEnGOZU&amp;quot;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760" cy="989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vMerge/>
            <w:tcBorders>
              <w:bottom w:val="nil"/>
            </w:tcBorders>
          </w:tcPr>
          <w:p w:rsidR="009D1198" w:rsidRPr="00BF5045" w:rsidRDefault="009D1198" w:rsidP="007D76D9"/>
        </w:tc>
      </w:tr>
      <w:tr w:rsidR="009D1198" w:rsidRPr="00BF5045" w:rsidTr="007332CB">
        <w:trPr>
          <w:trHeight w:val="144"/>
          <w:jc w:val="center"/>
        </w:trPr>
        <w:tc>
          <w:tcPr>
            <w:tcW w:w="4839" w:type="dxa"/>
            <w:vMerge/>
          </w:tcPr>
          <w:p w:rsidR="009D1198" w:rsidRPr="00BF5045" w:rsidRDefault="009D1198" w:rsidP="007D76D9"/>
        </w:tc>
        <w:tc>
          <w:tcPr>
            <w:tcW w:w="5659" w:type="dxa"/>
            <w:gridSpan w:val="3"/>
            <w:vMerge/>
          </w:tcPr>
          <w:p w:rsidR="009D1198" w:rsidRPr="00BF5045" w:rsidRDefault="009D1198" w:rsidP="007D76D9"/>
        </w:tc>
        <w:tc>
          <w:tcPr>
            <w:tcW w:w="4900" w:type="dxa"/>
            <w:vAlign w:val="center"/>
          </w:tcPr>
          <w:p w:rsidR="00D778BC" w:rsidRPr="00D778BC" w:rsidRDefault="00D778BC" w:rsidP="00D778BC">
            <w:pPr>
              <w:jc w:val="center"/>
              <w:rPr>
                <w:rFonts w:ascii="Gill Sans MT" w:eastAsia="Calibri" w:hAnsi="Gill Sans MT"/>
                <w:b/>
              </w:rPr>
            </w:pPr>
          </w:p>
          <w:p w:rsidR="00D778BC" w:rsidRPr="00D778BC" w:rsidRDefault="00D778BC" w:rsidP="00D778BC">
            <w:pPr>
              <w:rPr>
                <w:rFonts w:ascii="Gill Sans MT" w:eastAsia="Calibri" w:hAnsi="Gill Sans MT"/>
              </w:rPr>
            </w:pPr>
          </w:p>
          <w:p w:rsidR="009D1198" w:rsidRPr="00BF5045" w:rsidRDefault="00EC66C6" w:rsidP="009D1198">
            <w:pPr>
              <w:pStyle w:val="Sinespaciado"/>
              <w:rPr>
                <w:rFonts w:eastAsia="MS Gothic"/>
              </w:rPr>
            </w:pPr>
            <w:r>
              <w:rPr>
                <w:lang w:val="es-HN" w:eastAsia="es-HN"/>
              </w:rPr>
              <w:drawing>
                <wp:anchor distT="0" distB="0" distL="114300" distR="114300" simplePos="0" relativeHeight="251665408" behindDoc="0" locked="0" layoutInCell="1" allowOverlap="1" wp14:anchorId="3F61C438" wp14:editId="24B177E1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902970</wp:posOffset>
                  </wp:positionV>
                  <wp:extent cx="1492885" cy="1492885"/>
                  <wp:effectExtent l="0" t="0" r="5715" b="5715"/>
                  <wp:wrapNone/>
                  <wp:docPr id="61" name="Imagen 1" descr="Vector De Remolacha Lavadora Manual Aislado. Frutos De Lavado Stock de  ilustración - Ilustración de remolocha, manos: 184568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De Remolacha Lavadora Manual Aislado. Frutos De Lavado Stock de  ilustración - Ilustración de remolocha, manos: 184568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4928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0B5E" w:rsidRPr="00CE0B5E" w:rsidRDefault="00CE0B5E" w:rsidP="00CE0B5E">
      <w:pPr>
        <w:tabs>
          <w:tab w:val="left" w:pos="6406"/>
        </w:tabs>
        <w:rPr>
          <w:sz w:val="8"/>
        </w:rPr>
      </w:pPr>
      <w:bookmarkStart w:id="2" w:name="_GoBack"/>
      <w:bookmarkEnd w:id="1"/>
      <w:bookmarkEnd w:id="2"/>
    </w:p>
    <w:sectPr w:rsidR="00CE0B5E" w:rsidRPr="00CE0B5E" w:rsidSect="00DB3D45">
      <w:headerReference w:type="default" r:id="rId22"/>
      <w:footerReference w:type="default" r:id="rId23"/>
      <w:headerReference w:type="first" r:id="rId24"/>
      <w:pgSz w:w="16838" w:h="11906" w:orient="landscape" w:code="9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212" w:rsidRDefault="00157212" w:rsidP="007D76D9">
      <w:r>
        <w:separator/>
      </w:r>
    </w:p>
  </w:endnote>
  <w:endnote w:type="continuationSeparator" w:id="0">
    <w:p w:rsidR="00157212" w:rsidRDefault="00157212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140F" w:rsidRPr="00CC30B2" w:rsidRDefault="0000140F" w:rsidP="0000140F">
    <w:pPr>
      <w:pStyle w:val="Piedepgina"/>
      <w:spacing w:after="0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212" w:rsidRDefault="00157212" w:rsidP="007D76D9">
      <w:r>
        <w:separator/>
      </w:r>
    </w:p>
  </w:footnote>
  <w:footnote w:type="continuationSeparator" w:id="0">
    <w:p w:rsidR="00157212" w:rsidRDefault="00157212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Pr="00CC30B2" w:rsidRDefault="00D23062" w:rsidP="007D76D9">
    <w:pPr>
      <w:pStyle w:val="Encabezado"/>
      <w:rPr>
        <w:lang w:val="es-ES_tradnl"/>
      </w:rPr>
    </w:pPr>
    <w:r w:rsidRPr="00CC30B2">
      <w:rPr>
        <w:lang w:val="es-HN" w:eastAsia="es-HN"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11F03DCA" wp14:editId="487F21B5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9525" b="20955"/>
              <wp:wrapNone/>
              <wp:docPr id="52" name="Grupo 52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orma lib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Conector recto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Conector recto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Conector recto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orma lib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A05E99" w:rsidRDefault="00A05E99" w:rsidP="00636A1C"/>
                        </w:txbxContent>
                      </wps:txbx>
                      <wps:bodyPr rtlCol="0" anchor="ctr"/>
                    </wps:wsp>
                    <wps:wsp>
                      <wps:cNvPr id="10" name="Forma libre: Forma 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orma libre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bre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upo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orma libre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orma libre: Forma 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orma libre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upo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orma libre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orma libre: Forma 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orma libre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upo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orma libre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orma libre: Forma 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orma libre: Forma 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orma libre: Forma 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11F03DCA" id="Grupo 52" o:spid="_x0000_s1029" alt="elemento decorativo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">
              <v:shape id="Forma libre: Forma 10" o:spid="_x0000_s1030" style="position:absolute;width:59410;height:54102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Conector recto 40" o:spid="_x0000_s1031" style="position:absolute;visibility:visible;mso-wrap-style:square" from="9470,57803" to="9470,86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" strokecolor="#d8d8d8 [2732]" strokeweight=".5pt">
                <v:stroke joinstyle="miter"/>
              </v:line>
              <v:line id="Conector recto 70" o:spid="_x0000_s1032" style="position:absolute;visibility:visible;mso-wrap-style:square" from="74567,18505" to="74965,67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" strokecolor="#d8d8d8 [2732]" strokeweight=".5pt">
                <v:stroke joinstyle="miter"/>
              </v:line>
              <v:line id="Conector recto 63" o:spid="_x0000_s1033" style="position:absolute;visibility:visible;mso-wrap-style:square" from="40277,57803" to="40567,867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" strokecolor="#d8d8d8 [2732]" strokeweight=".5pt">
                <v:stroke joinstyle="miter"/>
              </v:line>
              <v:shape id="Forma libre: Forma 18" o:spid="_x0000_s1034" style="position:absolute;left:1088;width:52616;height:50800;visibility:visible;mso-wrap-style:square;v-text-anchor:middle" coordsize="2647519,261259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&#13;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formulas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:rsidR="00A05E99" w:rsidRDefault="00A05E99" w:rsidP="00636A1C"/>
                  </w:txbxContent>
                </v:textbox>
              </v:shape>
              <v:shape id="Forma libre: Forma 10" o:spid="_x0000_s1035" style="position:absolute;left:42672;top:34834;width:13062;height:1289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42" o:spid="_x0000_s1036" style="position:absolute;left:50183;top:27976;width:7453;height:7369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bre: Forma 142" o:spid="_x0000_s1037" style="position:absolute;left:55626;top:34834;width:3102;height:3068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upo 26" o:spid="_x0000_s1038" style="position:absolute;left:72172;top:15240;width:4483;height:3886" coordsize="448874,388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<v:shape id="Forma libre: Forma 10" o:spid="_x0000_s1039" style="position:absolute;left:54427;width:394447;height:388891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28" o:spid="_x0000_s1040" style="position:absolute;left:54427;width:349261;height:344447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41" style="position:absolute;top:58057;width:159310;height:158211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o 30" o:spid="_x0000_s1042" style="position:absolute;left:37991;top:53993;width:4483;height:3886" coordsize="448874,388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<v:shape id="Forma libre: Forma 10" o:spid="_x0000_s1043" style="position:absolute;left:54427;width:394447;height:388891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32" o:spid="_x0000_s1044" style="position:absolute;left:54427;width:349261;height:344447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45" style="position:absolute;top:58057;width:159310;height:158211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o 34" o:spid="_x0000_s1046" style="position:absolute;left:7184;top:53993;width:4483;height:3886" coordsize="448874,388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<v:shape id="Forma libre: Forma 10" o:spid="_x0000_s1047" style="position:absolute;left:54427;width:394447;height:388891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36" o:spid="_x0000_s1048" style="position:absolute;left:54427;width:349261;height:344447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49" style="position:absolute;top:58057;width:159310;height:158211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a libre: Forma 43" o:spid="_x0000_s1050" style="position:absolute;left:81534;top:67056;width:19945;height:19685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44" o:spid="_x0000_s1051" style="position:absolute;left:72934;top:72716;width:14224;height:1403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 w:rsidRPr="00CC30B2">
      <w:rPr>
        <w:lang w:val="es-HN" w:eastAsia="es-HN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03D06DA" wp14:editId="503CBAD4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orma libre: Forma 142" descr="elemento decorativo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64CF2D" id="Forma libre: Forma 142" o:spid="_x0000_s1026" alt="elemento decorativo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Default="00B47777" w:rsidP="007D76D9">
    <w:pPr>
      <w:pStyle w:val="Encabezado"/>
    </w:pPr>
    <w:r>
      <w:rPr>
        <w:lang w:val="es-HN" w:eastAsia="es-HN"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36BEA3A5" wp14:editId="4A98BEF1">
              <wp:simplePos x="0" y="0"/>
              <wp:positionH relativeFrom="page">
                <wp:posOffset>198120</wp:posOffset>
              </wp:positionH>
              <wp:positionV relativeFrom="page">
                <wp:posOffset>-1025435</wp:posOffset>
              </wp:positionV>
              <wp:extent cx="10340612" cy="7363659"/>
              <wp:effectExtent l="0" t="0" r="3810" b="8890"/>
              <wp:wrapNone/>
              <wp:docPr id="51" name="Grupo 51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40612" cy="7363659"/>
                        <a:chOff x="0" y="163285"/>
                        <a:chExt cx="10340612" cy="7363659"/>
                      </a:xfrm>
                    </wpg:grpSpPr>
                    <wps:wsp>
                      <wps:cNvPr id="97" name="Conector recto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upo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orma libre: Forma 10" descr="elemento decorativo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8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" name="Forma libre: Forma 142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99" name="Conector recto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Forma libre: Forma 10">
                        <a:extLst/>
                      </wps:cNvPr>
                      <wps:cNvSpPr/>
                      <wps:spPr>
                        <a:xfrm rot="10800000" flipH="1">
                          <a:off x="6982097" y="320475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orma libre: Forma 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bre: Forma 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bre: Forma 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orma libre: Forma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bre: Forma 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orma libre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upo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orma libre: Forma 10" descr="elemento decorativo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orma libre: Forma 21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orma libre: Forma 142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3" name="Forma libre: Forma 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4" name="Forma libre: Forma 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5FEB52" id="Grupo 51" o:spid="_x0000_s1026" alt="elemento decorativo" style="position:absolute;margin-left:15.6pt;margin-top:-80.75pt;width:814.2pt;height:579.8pt;z-index:251613182;mso-position-horizontal-relative:page;mso-position-vertical-relative:page" coordorigin=",1632" coordsize="103406,7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/s1SUpejRtbS24kaZEY/VE6bM0asPtmO+9iVG5nzFrlCNeRUlcJMPKOVAUg&#10;ve8xWtY7ER4YI0WnUlmvxXlRYncVH5LyXYkA1abspAVA+L9KZSlvlQcXOYpWaVpSK6dgcxy7Q0ic&#10;Q4tHqN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DqWSWJ4QeBYo&#10;Ek2OZYdSEQtMJCrHspscyw6lIhaYSFSOZTc5ll05lhBYX0E5lt3kWHYoldwHJseyK8cSAq8JikST&#10;Y9mVYwmBZ4Ei0eRYduVYQuBZoEg0OZZdOZYQWBYox7KbHMuuHEsIPAsUiSbHsivHEgLPAkWiybHs&#10;yrGEwLNAkWhyLLtyLCHwLFAkmhzLrhxLCBwLDuVYQuAVIBzLYXIsh3IsIfAskNn5MDmWQzmWEHgW&#10;yOx8mBzLoRxLCDwLZJ14mBzLoRxLCDwLZJ14mB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n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fcC4VgeJsfyUI4lBJ4G4ic+TI7loRxLCDwNxE98mBzLQzmWEHgaiJ/4MDmW&#10;h3IsIfA0kBXLw+RYHsqxhMDSQDmWh8mxPJRjCYGngSLR5FgeyrGEwNNAkWhyLA/lWELgaaBINDmW&#10;h3IsIfA0UCSa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B5RKYXlC4GmgSDQ5lgeUimhgIlE5lofJsTygVEQD&#10;E4nKsTxMjuWhHEsIrF5QjuVhciwPKJXaBibH8lCOJQReFRSJJsfyUI4lBJ4GikSTY3koxxICTwNF&#10;osmxPJRjCYGlgXIsD5NjeSjHEgJPA0WiybE8lGMJgaeBItHkWB7KsYTA00CRaHIsD+VYQuBpoEg0&#10;OZaHciwhcDR4KscSAu8F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tZZSiLTGUjG3iv&#10;g9eN63dY/ZchK10qV4lKoltCGxKwccwOUVS3HnecK3mLYncQNmKs93SBJ9waEApFZoBNusDQ8Mar&#10;Mn5fMwasM7EozcmmbJd8esl/IATIJvU1Y62nVUfaGuHmThdYWxymXDOMraRSx2//ldjGzVCpFXhP&#10;UWYaZE48IYr4NCcONWp7PBOHyJRAsT1ie6NIEoIrusZHUb/yLY/zX1MEcsj5XpiRfxe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/5+4P1rvhAIl+Jz4u8eVkaEi3SI4If8O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wqk&#10;ElAeFdQoyJxYxFhWIJVEQZETM8ayFjGWFUglUVDkxIyxrEWMZc0YiwpKq5AxlrWIsaxAKnEOihjL&#10;mjEWFdSGkDmxiLGsGWNRQY2CzIlFjGXNGIsKahRkTixiLGvGWFRQoiBjLGsRY1kzxqKCGgWZE4sY&#10;y5oxFhXUKMicWMRY1oyxqKBGQebEIsayZoxFBTUKMicWMZY1YywqqFCwZYxFBbUGEsayFTGWLWMs&#10;KqhRkLTzVsRYtoyxqKBGQdLOWxFj2TLGooIaBclO3IoYy5YxFhXUKEh24lb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oBSKSxPCDwNFIkmx/KAUhENTCQq&#10;x/IwOZYHlIpoYCJROZaHybE8lGMJgdULyrE8TI7lAaVS28DkWB7KsYTAq4Ii0eRYHsqxhMDTQJFo&#10;ciwP5VhC4GmgSDQ5lodyLCGwNFCO5WFyLA/lWELgaaBINDmWh3IsIfA0UCSaHMtDOZYQeBooEk2O&#10;5aEcSwg8DRSJJsfyUI4lBI4GT+VYQuBlIBzL0+RYnsqxhMDTQGbnp8mxPJVjCYGngczOT5NjeSrH&#10;EgJPA/ETnybH8lSOJQSeBuInP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">
              <v:line id="Conector recto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upo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orma libre: Forma 10" o:spid="_x0000_s1029" alt="elemento decorativo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30" alt="elemento decorativo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31" alt="elemento decorativo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line id="Conector recto 99" o:spid="_x0000_s1032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orma libre: Forma 10" o:spid="_x0000_s1033" style="position:absolute;left:69820;top:32047;width:33586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4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5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6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42" o:spid="_x0000_s1037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bre: Forma 10" o:spid="_x0000_s1038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42" o:spid="_x0000_s1039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upo 49" o:spid="_x0000_s1040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orma libre: Forma 10" o:spid="_x0000_s1041" alt="elemento decorativo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21" o:spid="_x0000_s1042" alt="elemento decorativo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43" alt="elemento decorativo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a libre: Forma 6" o:spid="_x0000_s1044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7" o:spid="_x0000_s1045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D25C96">
      <w:rPr>
        <w:lang w:val="es-HN" w:eastAsia="es-HN"/>
      </w:rPr>
      <mc:AlternateContent>
        <mc:Choice Requires="wps">
          <w:drawing>
            <wp:inline distT="0" distB="0" distL="0" distR="0" wp14:anchorId="2650672A" wp14:editId="75927186">
              <wp:extent cx="304800" cy="304800"/>
              <wp:effectExtent l="0" t="0" r="0" b="0"/>
              <wp:docPr id="1" name="AutoShape 1" descr="(Getty Creative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98F3376" id="AutoShape 1" o:spid="_x0000_s1026" alt="(Getty Creative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LA&#10;N93DAgAA0AUAAA4AAAAAAAAAAAAAAAAALgIAAGRycy9lMm9Eb2MueG1sUEsBAi0AFAAGAAgAAAAh&#10;AEyg6SzYAAAAAwEAAA8AAAAAAAAAAAAAAAAAHQUAAGRycy9kb3ducmV2LnhtbFBLBQYAAAAABAAE&#10;APMAAAAiBgAAAAA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9D20C12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7C7B3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60072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C6A0DA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320E21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C4CB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F840A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8E108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8802C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8E0D0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3060FA"/>
    <w:multiLevelType w:val="hybridMultilevel"/>
    <w:tmpl w:val="46CC74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056F0"/>
    <w:multiLevelType w:val="hybridMultilevel"/>
    <w:tmpl w:val="CC4E502C"/>
    <w:lvl w:ilvl="0" w:tplc="911A2ACA">
      <w:start w:val="409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color w:val="000000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2363971"/>
    <w:multiLevelType w:val="hybridMultilevel"/>
    <w:tmpl w:val="E9A4B8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330E49"/>
    <w:multiLevelType w:val="multilevel"/>
    <w:tmpl w:val="52A4F67A"/>
    <w:numStyleLink w:val="Estilo1"/>
  </w:abstractNum>
  <w:abstractNum w:abstractNumId="16" w15:restartNumberingAfterBreak="0">
    <w:nsid w:val="2B576D03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36796"/>
    <w:multiLevelType w:val="multilevel"/>
    <w:tmpl w:val="4BA2E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9BB6E4A"/>
    <w:multiLevelType w:val="hybridMultilevel"/>
    <w:tmpl w:val="C5DAE0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1045A"/>
    <w:multiLevelType w:val="hybridMultilevel"/>
    <w:tmpl w:val="3BCA47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D6D92"/>
    <w:multiLevelType w:val="multilevel"/>
    <w:tmpl w:val="52A4F67A"/>
    <w:styleLink w:val="Estilo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F6083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CF86557"/>
    <w:multiLevelType w:val="hybridMultilevel"/>
    <w:tmpl w:val="88E40C50"/>
    <w:lvl w:ilvl="0" w:tplc="3AFE8A56">
      <w:start w:val="409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color w:val="000000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3298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6"/>
  </w:num>
  <w:num w:numId="4">
    <w:abstractNumId w:val="27"/>
  </w:num>
  <w:num w:numId="5">
    <w:abstractNumId w:val="17"/>
  </w:num>
  <w:num w:numId="6">
    <w:abstractNumId w:val="21"/>
  </w:num>
  <w:num w:numId="7">
    <w:abstractNumId w:val="15"/>
  </w:num>
  <w:num w:numId="8">
    <w:abstractNumId w:val="25"/>
  </w:num>
  <w:num w:numId="9">
    <w:abstractNumId w:val="22"/>
  </w:num>
  <w:num w:numId="10">
    <w:abstractNumId w:val="2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6"/>
  </w:num>
  <w:num w:numId="22">
    <w:abstractNumId w:val="23"/>
  </w:num>
  <w:num w:numId="23">
    <w:abstractNumId w:val="11"/>
  </w:num>
  <w:num w:numId="24">
    <w:abstractNumId w:val="18"/>
  </w:num>
  <w:num w:numId="25">
    <w:abstractNumId w:val="14"/>
  </w:num>
  <w:num w:numId="26">
    <w:abstractNumId w:val="19"/>
  </w:num>
  <w:num w:numId="27">
    <w:abstractNumId w:val="20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C96"/>
    <w:rsid w:val="0000140F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D151A"/>
    <w:rsid w:val="00113019"/>
    <w:rsid w:val="00120DEC"/>
    <w:rsid w:val="00126C13"/>
    <w:rsid w:val="0014700A"/>
    <w:rsid w:val="00157212"/>
    <w:rsid w:val="0019018B"/>
    <w:rsid w:val="001B6C0D"/>
    <w:rsid w:val="001C47DF"/>
    <w:rsid w:val="001D6CC4"/>
    <w:rsid w:val="001E732D"/>
    <w:rsid w:val="00231C6A"/>
    <w:rsid w:val="00242A78"/>
    <w:rsid w:val="00265E48"/>
    <w:rsid w:val="002802CE"/>
    <w:rsid w:val="002C2B20"/>
    <w:rsid w:val="003007A7"/>
    <w:rsid w:val="00321AE4"/>
    <w:rsid w:val="003222DC"/>
    <w:rsid w:val="003257E1"/>
    <w:rsid w:val="00325DEC"/>
    <w:rsid w:val="0037154D"/>
    <w:rsid w:val="003A504D"/>
    <w:rsid w:val="003A592D"/>
    <w:rsid w:val="003D3938"/>
    <w:rsid w:val="003F4FD8"/>
    <w:rsid w:val="004045E5"/>
    <w:rsid w:val="00421496"/>
    <w:rsid w:val="0044367C"/>
    <w:rsid w:val="00477697"/>
    <w:rsid w:val="004B7C9E"/>
    <w:rsid w:val="00500564"/>
    <w:rsid w:val="005D59AE"/>
    <w:rsid w:val="005E5B15"/>
    <w:rsid w:val="00612FD7"/>
    <w:rsid w:val="0062123A"/>
    <w:rsid w:val="00636A1C"/>
    <w:rsid w:val="006676A1"/>
    <w:rsid w:val="006E2D42"/>
    <w:rsid w:val="0072003B"/>
    <w:rsid w:val="00722E07"/>
    <w:rsid w:val="00733159"/>
    <w:rsid w:val="007332CB"/>
    <w:rsid w:val="00747893"/>
    <w:rsid w:val="00780BF8"/>
    <w:rsid w:val="00796B1F"/>
    <w:rsid w:val="007B4FF8"/>
    <w:rsid w:val="007C544D"/>
    <w:rsid w:val="007D39E1"/>
    <w:rsid w:val="007D4928"/>
    <w:rsid w:val="007D76D9"/>
    <w:rsid w:val="007F525E"/>
    <w:rsid w:val="00806D18"/>
    <w:rsid w:val="0082645E"/>
    <w:rsid w:val="0083044C"/>
    <w:rsid w:val="008426AB"/>
    <w:rsid w:val="0085182D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57107"/>
    <w:rsid w:val="00991A53"/>
    <w:rsid w:val="00993023"/>
    <w:rsid w:val="009A5E7A"/>
    <w:rsid w:val="009C548D"/>
    <w:rsid w:val="009D1198"/>
    <w:rsid w:val="009F60BD"/>
    <w:rsid w:val="00A05E99"/>
    <w:rsid w:val="00A67D74"/>
    <w:rsid w:val="00A71DA8"/>
    <w:rsid w:val="00AB1F66"/>
    <w:rsid w:val="00AE1C2A"/>
    <w:rsid w:val="00AF3A6B"/>
    <w:rsid w:val="00AF5FB0"/>
    <w:rsid w:val="00B10630"/>
    <w:rsid w:val="00B1336D"/>
    <w:rsid w:val="00B34E8D"/>
    <w:rsid w:val="00B47777"/>
    <w:rsid w:val="00B66199"/>
    <w:rsid w:val="00BA6325"/>
    <w:rsid w:val="00BB7D10"/>
    <w:rsid w:val="00BE15BA"/>
    <w:rsid w:val="00BE6E05"/>
    <w:rsid w:val="00BF5045"/>
    <w:rsid w:val="00C04F2A"/>
    <w:rsid w:val="00C23E32"/>
    <w:rsid w:val="00C67E54"/>
    <w:rsid w:val="00CB0D1D"/>
    <w:rsid w:val="00CC24B6"/>
    <w:rsid w:val="00CC30B2"/>
    <w:rsid w:val="00CD3B21"/>
    <w:rsid w:val="00CD5D33"/>
    <w:rsid w:val="00CE0B5E"/>
    <w:rsid w:val="00CE6550"/>
    <w:rsid w:val="00D0268F"/>
    <w:rsid w:val="00D056B2"/>
    <w:rsid w:val="00D0664A"/>
    <w:rsid w:val="00D07763"/>
    <w:rsid w:val="00D23062"/>
    <w:rsid w:val="00D25C96"/>
    <w:rsid w:val="00D30F1D"/>
    <w:rsid w:val="00D3659F"/>
    <w:rsid w:val="00D4030A"/>
    <w:rsid w:val="00D778BC"/>
    <w:rsid w:val="00DA0DE0"/>
    <w:rsid w:val="00DB3D45"/>
    <w:rsid w:val="00DC27CE"/>
    <w:rsid w:val="00DE75C6"/>
    <w:rsid w:val="00E0645C"/>
    <w:rsid w:val="00E06623"/>
    <w:rsid w:val="00E3579A"/>
    <w:rsid w:val="00E41759"/>
    <w:rsid w:val="00E5401A"/>
    <w:rsid w:val="00E55D74"/>
    <w:rsid w:val="00E76EAD"/>
    <w:rsid w:val="00E81234"/>
    <w:rsid w:val="00E91190"/>
    <w:rsid w:val="00EA120D"/>
    <w:rsid w:val="00EA49C3"/>
    <w:rsid w:val="00EC66C6"/>
    <w:rsid w:val="00EF541D"/>
    <w:rsid w:val="00F06936"/>
    <w:rsid w:val="00F1493B"/>
    <w:rsid w:val="00F30107"/>
    <w:rsid w:val="00F41328"/>
    <w:rsid w:val="00F61360"/>
    <w:rsid w:val="00F716FF"/>
    <w:rsid w:val="00FB7C97"/>
    <w:rsid w:val="00FC538A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08F7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1190"/>
    <w:pPr>
      <w:spacing w:after="200" w:line="228" w:lineRule="auto"/>
    </w:pPr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tulo1">
    <w:name w:val="heading 1"/>
    <w:basedOn w:val="Ttulo"/>
    <w:next w:val="Normal"/>
    <w:link w:val="Ttulo1Car"/>
    <w:uiPriority w:val="9"/>
    <w:qFormat/>
    <w:rsid w:val="00CC30B2"/>
    <w:pPr>
      <w:outlineLvl w:val="0"/>
    </w:pPr>
    <w:rPr>
      <w:b/>
      <w:color w:val="2C567A" w:themeColor="accent1"/>
      <w:sz w:val="32"/>
      <w:szCs w:val="100"/>
    </w:rPr>
  </w:style>
  <w:style w:type="paragraph" w:styleId="Ttulo2">
    <w:name w:val="heading 2"/>
    <w:basedOn w:val="Normal"/>
    <w:next w:val="Normal"/>
    <w:link w:val="Ttulo2Car"/>
    <w:uiPriority w:val="9"/>
    <w:semiHidden/>
    <w:rsid w:val="00CC30B2"/>
    <w:pPr>
      <w:keepNext/>
      <w:keepLines/>
      <w:spacing w:before="4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CC30B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next w:val="Normal"/>
    <w:link w:val="Ttulo4Car"/>
    <w:semiHidden/>
    <w:rsid w:val="00CC30B2"/>
    <w:pPr>
      <w:spacing w:after="240"/>
      <w:outlineLvl w:val="3"/>
    </w:pPr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CC30B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CC30B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CC30B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CC30B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CC30B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3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semiHidden/>
    <w:rsid w:val="00CC30B2"/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Ttulo">
    <w:name w:val="Title"/>
    <w:basedOn w:val="Normal"/>
    <w:next w:val="Normal"/>
    <w:link w:val="TtuloCar"/>
    <w:uiPriority w:val="10"/>
    <w:rsid w:val="00CC30B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C30B2"/>
    <w:rPr>
      <w:rFonts w:ascii="Corbel" w:eastAsiaTheme="majorEastAsia" w:hAnsi="Corbel" w:cstheme="majorBidi"/>
      <w:noProof/>
      <w:color w:val="222222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semiHidden/>
    <w:rsid w:val="00CC30B2"/>
    <w:pPr>
      <w:ind w:left="720"/>
      <w:contextualSpacing/>
    </w:pPr>
  </w:style>
  <w:style w:type="numbering" w:customStyle="1" w:styleId="Estilo1">
    <w:name w:val="Estilo 1"/>
    <w:uiPriority w:val="99"/>
    <w:rsid w:val="00CC30B2"/>
    <w:pPr>
      <w:numPr>
        <w:numId w:val="6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CC30B2"/>
    <w:rPr>
      <w:rFonts w:ascii="Corbel" w:eastAsiaTheme="majorEastAsia" w:hAnsi="Corbel" w:cstheme="majorBidi"/>
      <w:noProof/>
      <w:color w:val="21405B" w:themeColor="accent1" w:themeShade="BF"/>
      <w:sz w:val="26"/>
      <w:szCs w:val="26"/>
    </w:rPr>
  </w:style>
  <w:style w:type="paragraph" w:customStyle="1" w:styleId="Direccin3">
    <w:name w:val="Dirección 3"/>
    <w:basedOn w:val="Subttulo"/>
    <w:link w:val="Carcterdedireccin3"/>
    <w:semiHidden/>
    <w:rsid w:val="00CC30B2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Carcterdedireccin3">
    <w:name w:val="Carácter de dirección 3"/>
    <w:basedOn w:val="SubttuloCar"/>
    <w:link w:val="Direccin3"/>
    <w:semiHidden/>
    <w:rsid w:val="00CC30B2"/>
    <w:rPr>
      <w:rFonts w:ascii="Century Gothic" w:eastAsiaTheme="minorEastAsia" w:hAnsi="Century Gothic" w:cs="Calibri"/>
      <w:noProof/>
      <w:color w:val="0072C7" w:themeColor="accent2"/>
      <w:spacing w:val="15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CC30B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C30B2"/>
    <w:rPr>
      <w:rFonts w:ascii="Calibri" w:eastAsiaTheme="minorEastAsia" w:hAnsi="Calibri" w:cs="Calibri"/>
      <w:noProof/>
      <w:color w:val="5A5A5A" w:themeColor="text1" w:themeTint="A5"/>
      <w:spacing w:val="15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CC30B2"/>
    <w:rPr>
      <w:rFonts w:ascii="Corbel" w:eastAsiaTheme="majorEastAsia" w:hAnsi="Corbel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Encabezado">
    <w:name w:val="header"/>
    <w:basedOn w:val="Normal"/>
    <w:link w:val="EncabezadoCar"/>
    <w:uiPriority w:val="99"/>
    <w:semiHidden/>
    <w:rsid w:val="00CC30B2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30B2"/>
    <w:rPr>
      <w:rFonts w:ascii="Calibri" w:eastAsia="Times New Roman" w:hAnsi="Calibri" w:cs="Calibri"/>
      <w:noProof/>
      <w:color w:val="222222"/>
      <w:sz w:val="16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CC30B2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Cita">
    <w:name w:val="Quote"/>
    <w:basedOn w:val="Ttulo2"/>
    <w:next w:val="Normal"/>
    <w:link w:val="CitaCar"/>
    <w:uiPriority w:val="29"/>
    <w:qFormat/>
    <w:rsid w:val="00CC30B2"/>
    <w:pPr>
      <w:jc w:val="center"/>
    </w:pPr>
    <w:rPr>
      <w:b/>
      <w:color w:val="2C567A" w:themeColor="accent1"/>
      <w:sz w:val="56"/>
    </w:rPr>
  </w:style>
  <w:style w:type="character" w:customStyle="1" w:styleId="CitaCar">
    <w:name w:val="Cita Car"/>
    <w:basedOn w:val="Fuentedeprrafopredeter"/>
    <w:link w:val="Cita"/>
    <w:uiPriority w:val="29"/>
    <w:rsid w:val="00CC30B2"/>
    <w:rPr>
      <w:rFonts w:ascii="Corbel" w:eastAsiaTheme="majorEastAsia" w:hAnsi="Corbel" w:cstheme="majorBidi"/>
      <w:b/>
      <w:noProof/>
      <w:color w:val="2C567A" w:themeColor="accent1"/>
      <w:sz w:val="5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CC30B2"/>
    <w:rPr>
      <w:rFonts w:ascii="Calibri" w:hAnsi="Calibri" w:cs="Calibri"/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30B2"/>
    <w:rPr>
      <w:rFonts w:ascii="Corbel" w:eastAsiaTheme="majorEastAsia" w:hAnsi="Corbel" w:cstheme="majorBidi"/>
      <w:noProof/>
      <w:color w:val="162A3C" w:themeColor="accent1" w:themeShade="7F"/>
    </w:rPr>
  </w:style>
  <w:style w:type="paragraph" w:customStyle="1" w:styleId="Informacindecontacto">
    <w:name w:val="Información de contacto"/>
    <w:basedOn w:val="Normal"/>
    <w:qFormat/>
    <w:rsid w:val="00CC30B2"/>
    <w:pPr>
      <w:spacing w:after="120"/>
      <w:jc w:val="center"/>
    </w:pPr>
    <w:rPr>
      <w:rFonts w:ascii="Corbel" w:hAnsi="Corbel"/>
      <w:b/>
      <w:color w:val="FFFFFF" w:themeColor="background1"/>
      <w:spacing w:val="20"/>
      <w:sz w:val="24"/>
    </w:rPr>
  </w:style>
  <w:style w:type="paragraph" w:styleId="Sinespaciado">
    <w:name w:val="No Spacing"/>
    <w:uiPriority w:val="1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character" w:customStyle="1" w:styleId="Mencionar1">
    <w:name w:val="Mencionar1"/>
    <w:basedOn w:val="Fuentedeprrafopredeter"/>
    <w:uiPriority w:val="99"/>
    <w:semiHidden/>
    <w:unhideWhenUsed/>
    <w:rsid w:val="00CC30B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C30B2"/>
    <w:pPr>
      <w:numPr>
        <w:numId w:val="9"/>
      </w:numPr>
    </w:pPr>
  </w:style>
  <w:style w:type="numbering" w:styleId="1ai">
    <w:name w:val="Outline List 1"/>
    <w:basedOn w:val="Sinlista"/>
    <w:uiPriority w:val="99"/>
    <w:semiHidden/>
    <w:unhideWhenUsed/>
    <w:rsid w:val="00CC30B2"/>
    <w:pPr>
      <w:numPr>
        <w:numId w:val="10"/>
      </w:numPr>
    </w:pPr>
  </w:style>
  <w:style w:type="character" w:styleId="CdigoHTML">
    <w:name w:val="HTML Code"/>
    <w:basedOn w:val="Fuentedeprrafopredeter"/>
    <w:uiPriority w:val="99"/>
    <w:semiHidden/>
    <w:unhideWhenUsed/>
    <w:rsid w:val="00CC30B2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C30B2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C30B2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C30B2"/>
    <w:rPr>
      <w:rFonts w:ascii="Calibri" w:eastAsia="Times New Roman" w:hAnsi="Calibri" w:cs="Calibri"/>
      <w:i/>
      <w:iCs/>
      <w:noProof/>
      <w:color w:val="222222"/>
      <w:sz w:val="22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CC30B2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C30B2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C30B2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C30B2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C30B2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C30B2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C30B2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C30B2"/>
    <w:rPr>
      <w:rFonts w:ascii="Consolas" w:eastAsia="Times New Roman" w:hAnsi="Consolas" w:cs="Calibri"/>
      <w:noProof/>
      <w:color w:val="222222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C30B2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C30B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C30B2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C30B2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C30B2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C30B2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C30B2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C30B2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C30B2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C30B2"/>
    <w:pPr>
      <w:keepNext/>
      <w:keepLines/>
      <w:spacing w:before="240" w:after="0"/>
      <w:contextualSpacing w:val="0"/>
      <w:outlineLvl w:val="9"/>
    </w:pPr>
    <w:rPr>
      <w:b w:val="0"/>
      <w:color w:val="21405B" w:themeColor="accent1" w:themeShade="BF"/>
      <w:spacing w:val="0"/>
      <w:kern w:val="0"/>
      <w:szCs w:val="32"/>
    </w:rPr>
  </w:style>
  <w:style w:type="character" w:styleId="Referenciasutil">
    <w:name w:val="Subtle Reference"/>
    <w:basedOn w:val="Fuentedeprrafopredeter"/>
    <w:uiPriority w:val="31"/>
    <w:semiHidden/>
    <w:rsid w:val="00CC30B2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C30B2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C30B2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C30B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C30B2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C30B2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C30B2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C30B2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C30B2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C30B2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C30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C30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C30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C30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C30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C30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C30B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C30B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C30B2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C30B2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C30B2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C30B2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C30B2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C30B2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C30B2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C30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C30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C30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C30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C30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C30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C30B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C30B2"/>
  </w:style>
  <w:style w:type="character" w:styleId="Ttulodellibro">
    <w:name w:val="Book Title"/>
    <w:basedOn w:val="Fuentedeprrafopredeter"/>
    <w:uiPriority w:val="33"/>
    <w:semiHidden/>
    <w:rsid w:val="00CC30B2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rsid w:val="00CC30B2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C30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C30B2"/>
    <w:rPr>
      <w:rFonts w:ascii="Corbel" w:eastAsiaTheme="majorEastAsia" w:hAnsi="Corbel" w:cstheme="majorBidi"/>
      <w:noProof/>
      <w:color w:val="222222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C30B2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C30B2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C30B2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C30B2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C30B2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C30B2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C30B2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C30B2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C30B2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C30B2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C30B2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C30B2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C30B2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C30B2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C30B2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C30B2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C30B2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C30B2"/>
    <w:pPr>
      <w:numPr>
        <w:numId w:val="11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C30B2"/>
    <w:pPr>
      <w:numPr>
        <w:numId w:val="12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C30B2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C30B2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C30B2"/>
    <w:pPr>
      <w:numPr>
        <w:numId w:val="15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CC30B2"/>
    <w:pPr>
      <w:numPr>
        <w:numId w:val="16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C30B2"/>
    <w:pPr>
      <w:numPr>
        <w:numId w:val="1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C30B2"/>
    <w:pPr>
      <w:numPr>
        <w:numId w:val="1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C30B2"/>
    <w:pPr>
      <w:numPr>
        <w:numId w:val="1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C30B2"/>
    <w:pPr>
      <w:numPr>
        <w:numId w:val="20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C30B2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C30B2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CC30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Arial"/>
      <w:noProof/>
      <w:color w:val="222222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C30B2"/>
    <w:rPr>
      <w:rFonts w:ascii="Consolas" w:eastAsia="Times New Roman" w:hAnsi="Consolas" w:cs="Arial"/>
      <w:noProof/>
      <w:color w:val="222222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C30B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C30B2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0B2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0B2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C30B2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C30B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character" w:styleId="nfasis">
    <w:name w:val="Emphasis"/>
    <w:basedOn w:val="Fuentedeprrafopredeter"/>
    <w:uiPriority w:val="20"/>
    <w:semiHidden/>
    <w:rsid w:val="00CC30B2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C30B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C30B2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C30B2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C30B2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C30B2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C30B2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C30B2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C30B2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C30B2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C30B2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C30B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30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30B2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30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30B2"/>
    <w:rPr>
      <w:rFonts w:ascii="Calibri" w:eastAsia="Times New Roman" w:hAnsi="Calibri" w:cs="Calibri"/>
      <w:b/>
      <w:bCs/>
      <w:noProof/>
      <w:color w:val="222222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C30B2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30B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0B2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C30B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C30B2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C30B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C30B2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30B2"/>
    <w:rPr>
      <w:rFonts w:ascii="Corbel" w:eastAsiaTheme="majorEastAsia" w:hAnsi="Corbel" w:cstheme="majorBidi"/>
      <w:noProof/>
      <w:color w:val="21405B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30B2"/>
    <w:rPr>
      <w:rFonts w:ascii="Corbel" w:eastAsiaTheme="majorEastAsia" w:hAnsi="Corbel" w:cstheme="majorBidi"/>
      <w:noProof/>
      <w:color w:val="162A3C" w:themeColor="accent1" w:themeShade="7F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30B2"/>
    <w:rPr>
      <w:rFonts w:ascii="Corbel" w:eastAsiaTheme="majorEastAsia" w:hAnsi="Corbel" w:cstheme="majorBidi"/>
      <w:i/>
      <w:iCs/>
      <w:noProof/>
      <w:color w:val="162A3C" w:themeColor="accent1" w:themeShade="7F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30B2"/>
    <w:rPr>
      <w:rFonts w:ascii="Corbel" w:eastAsiaTheme="majorEastAsia" w:hAnsi="Corbel" w:cstheme="majorBidi"/>
      <w:noProof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30B2"/>
    <w:rPr>
      <w:rFonts w:ascii="Corbel" w:eastAsiaTheme="majorEastAsia" w:hAnsi="Corbel" w:cstheme="majorBidi"/>
      <w:i/>
      <w:iCs/>
      <w:noProof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C30B2"/>
    <w:pPr>
      <w:numPr>
        <w:numId w:val="21"/>
      </w:numPr>
    </w:pPr>
  </w:style>
  <w:style w:type="table" w:styleId="Tablanormal1">
    <w:name w:val="Plain Table 1"/>
    <w:basedOn w:val="Tablanormal"/>
    <w:uiPriority w:val="41"/>
    <w:rsid w:val="00CC30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C30B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C30B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C30B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C30B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CC30B2"/>
  </w:style>
  <w:style w:type="character" w:customStyle="1" w:styleId="FechaCar">
    <w:name w:val="Fecha Car"/>
    <w:basedOn w:val="Fuentedeprrafopredeter"/>
    <w:link w:val="Fecha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Referenciaintensa">
    <w:name w:val="Intense Reference"/>
    <w:basedOn w:val="Fuentedeprrafopredeter"/>
    <w:uiPriority w:val="32"/>
    <w:semiHidden/>
    <w:rsid w:val="00CC30B2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C30B2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C30B2"/>
    <w:rPr>
      <w:rFonts w:ascii="Calibri" w:eastAsia="Times New Roman" w:hAnsi="Calibri" w:cs="Calibri"/>
      <w:i/>
      <w:iCs/>
      <w:noProof/>
      <w:color w:val="2C567A" w:themeColor="accent1"/>
      <w:sz w:val="22"/>
      <w:szCs w:val="22"/>
    </w:rPr>
  </w:style>
  <w:style w:type="character" w:styleId="nfasisintenso">
    <w:name w:val="Intense Emphasis"/>
    <w:basedOn w:val="Fuentedeprrafopredeter"/>
    <w:uiPriority w:val="21"/>
    <w:semiHidden/>
    <w:rsid w:val="00CC30B2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C30B2"/>
    <w:rPr>
      <w:rFonts w:ascii="Times New Roman" w:hAnsi="Times New Roman" w:cs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C30B2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rsid w:val="00CC30B2"/>
    <w:rPr>
      <w:rFonts w:ascii="Calibri" w:hAnsi="Calibri" w:cs="Calibri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C30B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C30B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C30B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C30B2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C30B2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C30B2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C30B2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C30B2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C30B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C30B2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ngranormal">
    <w:name w:val="Normal Indent"/>
    <w:basedOn w:val="Normal"/>
    <w:uiPriority w:val="99"/>
    <w:semiHidden/>
    <w:unhideWhenUsed/>
    <w:rsid w:val="00CC30B2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C30B2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CC30B2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C30B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C30B2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C30B2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C30B2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C30B2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C30B2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C30B2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C30B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C30B2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C30B2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C30B2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C30B2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C30B2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C30B2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C30B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C30B2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C30B2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C30B2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C30B2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C30B2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C30B2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C30B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C30B2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C30B2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C30B2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C30B2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C30B2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C30B2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C30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C30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C30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C30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C30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C30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C30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C30B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C30B2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C30B2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C30B2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C30B2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C30B2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C30B2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C30B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C30B2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C30B2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C30B2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C30B2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C30B2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C30B2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C30B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C30B2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C30B2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C30B2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C30B2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C30B2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C30B2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C30B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C30B2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C30B2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C30B2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C30B2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C30B2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C30B2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C30B2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C30B2"/>
  </w:style>
  <w:style w:type="character" w:customStyle="1" w:styleId="SaludoCar">
    <w:name w:val="Saludo Car"/>
    <w:basedOn w:val="Fuentedeprrafopredeter"/>
    <w:link w:val="Saludo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CC30B2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C30B2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C30B2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C30B2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C30B2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C30B2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bsica1">
    <w:name w:val="Table Simple 1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C30B2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C30B2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C30B2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C30B2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C30B2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C30B2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C30B2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C30B2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C30B2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C30B2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C30B2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C30B2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C30B2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C30B2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C30B2"/>
    <w:rPr>
      <w:rFonts w:ascii="Consolas" w:eastAsia="Times New Roman" w:hAnsi="Consolas" w:cs="Calibri"/>
      <w:noProof/>
      <w:color w:val="222222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C30B2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C30B2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CC30B2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C30B2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C30B2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C30B2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C30B2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C30B2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C30B2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C30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C30B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C30B2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C30B2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C30B2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C30B2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C30B2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C30B2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C30B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C30B2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C30B2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C30B2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C30B2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C30B2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C30B2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C30B2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C30B2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C3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C3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C3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C3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C3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C3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C30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C30B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C30B2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C30B2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C30B2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C30B2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C30B2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C30B2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C30B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C30B2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C30B2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C30B2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C30B2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C30B2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C30B2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C30B2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C30B2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C30B2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C30B2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0B2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0B2"/>
    <w:rPr>
      <w:rFonts w:ascii="Calibri" w:eastAsia="Times New Roman" w:hAnsi="Calibri" w:cs="Calibri"/>
      <w:noProof/>
      <w:color w:val="222222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C30B2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C30B2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C30B2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C30B2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C30B2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CC30B2"/>
    <w:rPr>
      <w:rFonts w:ascii="Calibri" w:hAnsi="Calibri" w:cs="Calibri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C30B2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C30B2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C30B2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C30B2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35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143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ka05\AppData\Roaming\Microsoft\Plantillas\Folleto%20con%20esferas%20azul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9f276f-f162-4cb8-9653-eafef4bd0861" xsi:nil="true"/>
    <lcf76f155ced4ddcb4097134ff3c332f xmlns="b545358d-e310-4d04-b43f-541cad9994c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EBDE5D13C7C844895D4D0785CE1387" ma:contentTypeVersion="16" ma:contentTypeDescription="Create a new document." ma:contentTypeScope="" ma:versionID="dbdf93e8d38e87797be39c64e7f351a7">
  <xsd:schema xmlns:xsd="http://www.w3.org/2001/XMLSchema" xmlns:xs="http://www.w3.org/2001/XMLSchema" xmlns:p="http://schemas.microsoft.com/office/2006/metadata/properties" xmlns:ns2="b545358d-e310-4d04-b43f-541cad9994cd" xmlns:ns3="7a9f276f-f162-4cb8-9653-eafef4bd0861" targetNamespace="http://schemas.microsoft.com/office/2006/metadata/properties" ma:root="true" ma:fieldsID="a7a61707f5d29fb456a8791d374a35aa" ns2:_="" ns3:_="">
    <xsd:import namespace="b545358d-e310-4d04-b43f-541cad9994cd"/>
    <xsd:import namespace="7a9f276f-f162-4cb8-9653-eafef4bd0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358d-e310-4d04-b43f-541cad999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23913a5-fff7-4b25-bc4b-eac5b45096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f276f-f162-4cb8-9653-eafef4bd086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633779-304a-4fec-a556-a2839aab83d9}" ma:internalName="TaxCatchAll" ma:showField="CatchAllData" ma:web="7a9f276f-f162-4cb8-9653-eafef4bd0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50EFED-6E3C-4AA2-A967-31804876BDCC}"/>
</file>

<file path=customXml/itemProps4.xml><?xml version="1.0" encoding="utf-8"?>
<ds:datastoreItem xmlns:ds="http://schemas.openxmlformats.org/officeDocument/2006/customXml" ds:itemID="{772D693D-E619-C242-A593-5B17F0DA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C:\Users\ska05\AppData\Roaming\Microsoft\Plantillas\Folleto con esferas azules.dotx</Template>
  <TotalTime>0</TotalTime>
  <Pages>3</Pages>
  <Words>116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2021-11-18T20:02:00Z</dcterms:created>
  <dcterms:modified xsi:type="dcterms:W3CDTF">2021-11-19T03:15:00Z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0x010100EFEBDE5D13C7C844895D4D0785CE1387</vt:lpwstr>
  </property>
</Properties>
</file>